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CE" w:rsidRPr="00FC1ADF" w:rsidRDefault="00754899" w:rsidP="00FC1ADF">
      <w:pPr>
        <w:pStyle w:val="Ttulo1"/>
        <w:rPr>
          <w:sz w:val="32"/>
        </w:rPr>
      </w:pPr>
      <w:bookmarkStart w:id="0" w:name="_GoBack"/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2D5BF4E3" wp14:editId="3BCE727F">
            <wp:simplePos x="0" y="0"/>
            <wp:positionH relativeFrom="column">
              <wp:posOffset>4723765</wp:posOffset>
            </wp:positionH>
            <wp:positionV relativeFrom="paragraph">
              <wp:posOffset>-232410</wp:posOffset>
            </wp:positionV>
            <wp:extent cx="2505075" cy="320040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0507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C2979" w:rsidRPr="00FC1ADF">
        <w:rPr>
          <w:sz w:val="32"/>
        </w:rPr>
        <w:t>La cavidad abdominal</w:t>
      </w:r>
    </w:p>
    <w:p w:rsidR="00DA61CE" w:rsidRPr="0080131D" w:rsidRDefault="000C2979" w:rsidP="0080131D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80131D">
        <w:rPr>
          <w:sz w:val="22"/>
        </w:rPr>
        <w:t xml:space="preserve">Se extiende del </w:t>
      </w:r>
      <w:r w:rsidRPr="00FC1ADF">
        <w:rPr>
          <w:b/>
          <w:sz w:val="22"/>
        </w:rPr>
        <w:t>diafragma torácico</w:t>
      </w:r>
      <w:r w:rsidRPr="0080131D">
        <w:rPr>
          <w:sz w:val="22"/>
        </w:rPr>
        <w:t xml:space="preserve"> </w:t>
      </w:r>
      <w:r w:rsidR="0080131D" w:rsidRPr="0080131D">
        <w:rPr>
          <w:sz w:val="22"/>
        </w:rPr>
        <w:t xml:space="preserve">(4to espacio intercostal) </w:t>
      </w:r>
      <w:r w:rsidRPr="0080131D">
        <w:rPr>
          <w:sz w:val="22"/>
        </w:rPr>
        <w:t xml:space="preserve">al </w:t>
      </w:r>
      <w:r w:rsidRPr="00FC1ADF">
        <w:rPr>
          <w:b/>
          <w:sz w:val="22"/>
        </w:rPr>
        <w:t>diafragma pélvico</w:t>
      </w:r>
    </w:p>
    <w:p w:rsidR="000C2979" w:rsidRPr="0080131D" w:rsidRDefault="000C2979" w:rsidP="0080131D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80131D">
        <w:rPr>
          <w:sz w:val="22"/>
        </w:rPr>
        <w:t xml:space="preserve">Se continúa con la </w:t>
      </w:r>
      <w:r w:rsidRPr="00FC1ADF">
        <w:rPr>
          <w:b/>
          <w:sz w:val="22"/>
        </w:rPr>
        <w:t>cavidad pélvica</w:t>
      </w:r>
      <w:r w:rsidRPr="0080131D">
        <w:rPr>
          <w:sz w:val="22"/>
        </w:rPr>
        <w:t xml:space="preserve"> (El estrecho superior de la pelvis separa arbitrariamente (no física) abdomen y pelvis.</w:t>
      </w:r>
    </w:p>
    <w:p w:rsidR="00DA61CE" w:rsidRPr="0080131D" w:rsidRDefault="0080131D" w:rsidP="0080131D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FC1ADF">
        <w:rPr>
          <w:b/>
          <w:sz w:val="22"/>
        </w:rPr>
        <w:t>Bazo, hígado, riñones y estómago</w:t>
      </w:r>
      <w:r w:rsidRPr="0080131D">
        <w:rPr>
          <w:sz w:val="22"/>
        </w:rPr>
        <w:t xml:space="preserve"> están protegidos por la </w:t>
      </w:r>
      <w:r w:rsidRPr="00FC1ADF">
        <w:rPr>
          <w:b/>
          <w:sz w:val="22"/>
        </w:rPr>
        <w:t>caja torácica</w:t>
      </w:r>
      <w:r w:rsidRPr="0080131D">
        <w:rPr>
          <w:sz w:val="22"/>
        </w:rPr>
        <w:t>.</w:t>
      </w:r>
    </w:p>
    <w:p w:rsidR="0080131D" w:rsidRPr="0080131D" w:rsidRDefault="0080131D" w:rsidP="0080131D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FC1ADF">
        <w:rPr>
          <w:b/>
          <w:sz w:val="22"/>
        </w:rPr>
        <w:t>La pelvis mayor</w:t>
      </w:r>
      <w:r w:rsidRPr="0080131D">
        <w:rPr>
          <w:sz w:val="22"/>
        </w:rPr>
        <w:t xml:space="preserve"> sostiene y protege las </w:t>
      </w:r>
      <w:r w:rsidRPr="00FC1ADF">
        <w:rPr>
          <w:b/>
          <w:sz w:val="22"/>
        </w:rPr>
        <w:t>vísceras abdominales bajas</w:t>
      </w:r>
      <w:r w:rsidRPr="0080131D">
        <w:rPr>
          <w:sz w:val="22"/>
        </w:rPr>
        <w:t>.</w:t>
      </w:r>
    </w:p>
    <w:p w:rsidR="0080131D" w:rsidRDefault="0080131D" w:rsidP="0080131D">
      <w:pPr>
        <w:rPr>
          <w:sz w:val="22"/>
        </w:rPr>
      </w:pPr>
    </w:p>
    <w:p w:rsidR="0080131D" w:rsidRPr="0080131D" w:rsidRDefault="0080131D" w:rsidP="0080131D">
      <w:pPr>
        <w:pStyle w:val="Ttulo3"/>
      </w:pPr>
      <w:r>
        <w:t>Planos Sagitales</w:t>
      </w:r>
    </w:p>
    <w:p w:rsidR="0080131D" w:rsidRDefault="0080131D" w:rsidP="0080131D">
      <w:pPr>
        <w:pStyle w:val="Prrafodelista"/>
        <w:numPr>
          <w:ilvl w:val="0"/>
          <w:numId w:val="3"/>
        </w:numPr>
        <w:rPr>
          <w:sz w:val="22"/>
        </w:rPr>
      </w:pPr>
      <w:r w:rsidRPr="0080131D">
        <w:rPr>
          <w:b/>
          <w:sz w:val="22"/>
        </w:rPr>
        <w:t>Planos medioclavículares</w:t>
      </w:r>
      <w:r w:rsidRPr="0080131D">
        <w:rPr>
          <w:sz w:val="22"/>
        </w:rPr>
        <w:t>: desde el punto medio de las clavículas hasta los puntos medioinguinales.</w:t>
      </w:r>
    </w:p>
    <w:p w:rsidR="00774A61" w:rsidRPr="0080131D" w:rsidRDefault="00774A61" w:rsidP="0080131D">
      <w:pPr>
        <w:pStyle w:val="Prrafodelista"/>
        <w:numPr>
          <w:ilvl w:val="0"/>
          <w:numId w:val="3"/>
        </w:numPr>
        <w:rPr>
          <w:sz w:val="22"/>
        </w:rPr>
      </w:pPr>
      <w:r>
        <w:rPr>
          <w:b/>
          <w:sz w:val="22"/>
        </w:rPr>
        <w:t>Plano Transumbilical</w:t>
      </w:r>
      <w:r w:rsidRPr="00774A61">
        <w:rPr>
          <w:sz w:val="22"/>
        </w:rPr>
        <w:t>:</w:t>
      </w:r>
      <w:r>
        <w:rPr>
          <w:sz w:val="22"/>
        </w:rPr>
        <w:t xml:space="preserve"> Pasa a través del obligo y disco intervertebrales L3-4.</w:t>
      </w:r>
    </w:p>
    <w:p w:rsidR="0080131D" w:rsidRDefault="0080131D" w:rsidP="00DA61CE">
      <w:pPr>
        <w:rPr>
          <w:sz w:val="22"/>
        </w:rPr>
      </w:pPr>
    </w:p>
    <w:p w:rsidR="0080131D" w:rsidRDefault="0080131D" w:rsidP="0080131D">
      <w:pPr>
        <w:pStyle w:val="Ttulo3"/>
      </w:pPr>
      <w:r>
        <w:t>Planos Transversos</w:t>
      </w:r>
    </w:p>
    <w:p w:rsidR="0080131D" w:rsidRPr="0080131D" w:rsidRDefault="0080131D" w:rsidP="0080131D">
      <w:pPr>
        <w:pStyle w:val="Prrafodelista"/>
        <w:numPr>
          <w:ilvl w:val="0"/>
          <w:numId w:val="3"/>
        </w:numPr>
        <w:rPr>
          <w:sz w:val="22"/>
        </w:rPr>
      </w:pPr>
      <w:r w:rsidRPr="0080131D">
        <w:rPr>
          <w:b/>
          <w:sz w:val="22"/>
        </w:rPr>
        <w:t>Plano Subcostal</w:t>
      </w:r>
      <w:r w:rsidRPr="0080131D">
        <w:rPr>
          <w:sz w:val="22"/>
        </w:rPr>
        <w:t>:</w:t>
      </w:r>
      <w:r>
        <w:rPr>
          <w:sz w:val="22"/>
        </w:rPr>
        <w:t xml:space="preserve"> </w:t>
      </w:r>
      <w:r w:rsidR="00774A61">
        <w:rPr>
          <w:sz w:val="22"/>
        </w:rPr>
        <w:t>Pasa a través de los rebordes costales.</w:t>
      </w:r>
    </w:p>
    <w:p w:rsidR="00774A61" w:rsidRDefault="0080131D" w:rsidP="00DA61CE">
      <w:pPr>
        <w:pStyle w:val="Prrafodelista"/>
        <w:numPr>
          <w:ilvl w:val="0"/>
          <w:numId w:val="3"/>
        </w:numPr>
        <w:rPr>
          <w:sz w:val="22"/>
        </w:rPr>
      </w:pPr>
      <w:r w:rsidRPr="00774A61">
        <w:rPr>
          <w:b/>
          <w:sz w:val="22"/>
        </w:rPr>
        <w:t>Plano intertubercular</w:t>
      </w:r>
      <w:r w:rsidRPr="00774A61">
        <w:rPr>
          <w:sz w:val="22"/>
        </w:rPr>
        <w:t>:</w:t>
      </w:r>
      <w:r w:rsidR="00774A61" w:rsidRPr="00774A61">
        <w:rPr>
          <w:sz w:val="22"/>
        </w:rPr>
        <w:t xml:space="preserve"> A través de las crestas iliacas (L5)</w:t>
      </w:r>
    </w:p>
    <w:p w:rsidR="00DA61CE" w:rsidRDefault="00774A61" w:rsidP="00DA61CE">
      <w:pPr>
        <w:pStyle w:val="Prrafodelista"/>
        <w:numPr>
          <w:ilvl w:val="0"/>
          <w:numId w:val="3"/>
        </w:numPr>
        <w:rPr>
          <w:sz w:val="22"/>
        </w:rPr>
      </w:pPr>
      <w:r w:rsidRPr="00774A61">
        <w:rPr>
          <w:b/>
          <w:sz w:val="22"/>
        </w:rPr>
        <w:t>Plano Transpilórico</w:t>
      </w:r>
      <w:r w:rsidRPr="00774A61">
        <w:rPr>
          <w:sz w:val="22"/>
        </w:rPr>
        <w:t>: cruza el píloro (porción distal del estómago); punto de referencia para: vesícula biliar, cuello del páncreas, origen arteria mesentérica, vena porta, raíz del mesocolon transverso, unión duodenoyeyunal y los hilios renales</w:t>
      </w:r>
      <w:r w:rsidR="00D519C3">
        <w:rPr>
          <w:sz w:val="22"/>
        </w:rPr>
        <w:t xml:space="preserve"> (L1)</w:t>
      </w:r>
      <w:r w:rsidRPr="00774A61">
        <w:rPr>
          <w:sz w:val="22"/>
        </w:rPr>
        <w:t xml:space="preserve">. </w:t>
      </w:r>
    </w:p>
    <w:p w:rsidR="00774A61" w:rsidRPr="00774A61" w:rsidRDefault="00774A61" w:rsidP="00DA61CE">
      <w:pPr>
        <w:pStyle w:val="Prrafodelista"/>
        <w:numPr>
          <w:ilvl w:val="0"/>
          <w:numId w:val="3"/>
        </w:numPr>
        <w:rPr>
          <w:sz w:val="22"/>
        </w:rPr>
      </w:pPr>
      <w:r>
        <w:rPr>
          <w:b/>
          <w:sz w:val="22"/>
        </w:rPr>
        <w:t>Plano medio</w:t>
      </w:r>
      <w:r w:rsidRPr="00774A61">
        <w:rPr>
          <w:sz w:val="22"/>
        </w:rPr>
        <w:t>:</w:t>
      </w:r>
      <w:r>
        <w:rPr>
          <w:sz w:val="22"/>
        </w:rPr>
        <w:t xml:space="preserve"> Divide al cuerpo por la mitad en lado izquierdo y derecho.</w:t>
      </w:r>
    </w:p>
    <w:p w:rsidR="00DA61CE" w:rsidRDefault="005D35B8" w:rsidP="00DA61CE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72426C98" wp14:editId="794CF6E8">
            <wp:simplePos x="0" y="0"/>
            <wp:positionH relativeFrom="column">
              <wp:posOffset>3914775</wp:posOffset>
            </wp:positionH>
            <wp:positionV relativeFrom="paragraph">
              <wp:posOffset>90805</wp:posOffset>
            </wp:positionV>
            <wp:extent cx="3314700" cy="189547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14700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A61" w:rsidRPr="00DA61CE" w:rsidRDefault="00754899" w:rsidP="00754899">
      <w:pPr>
        <w:pStyle w:val="Ttulo2"/>
      </w:pPr>
      <w:r>
        <w:t>Pared Anterolateral del Abdomen</w:t>
      </w:r>
    </w:p>
    <w:p w:rsidR="00C43DCA" w:rsidRDefault="00C43DCA" w:rsidP="00DA61CE">
      <w:pPr>
        <w:rPr>
          <w:sz w:val="22"/>
        </w:rPr>
      </w:pPr>
      <w:r>
        <w:rPr>
          <w:sz w:val="22"/>
        </w:rPr>
        <w:t>Limitada:</w:t>
      </w:r>
    </w:p>
    <w:p w:rsidR="00C43DCA" w:rsidRPr="00EA3609" w:rsidRDefault="00C43DCA" w:rsidP="00EA3609">
      <w:pPr>
        <w:pStyle w:val="Prrafodelista"/>
        <w:numPr>
          <w:ilvl w:val="0"/>
          <w:numId w:val="5"/>
        </w:numPr>
        <w:rPr>
          <w:sz w:val="22"/>
        </w:rPr>
      </w:pPr>
      <w:r w:rsidRPr="00EA3609">
        <w:rPr>
          <w:b/>
          <w:sz w:val="22"/>
        </w:rPr>
        <w:t>Superiormente</w:t>
      </w:r>
      <w:r w:rsidRPr="00EA3609">
        <w:rPr>
          <w:sz w:val="22"/>
        </w:rPr>
        <w:t>: Cartílagos costales 7-10° y apófisis xifoides.</w:t>
      </w:r>
    </w:p>
    <w:p w:rsidR="00C43DCA" w:rsidRPr="00EA3609" w:rsidRDefault="00C43DCA" w:rsidP="00EA3609">
      <w:pPr>
        <w:pStyle w:val="Prrafodelista"/>
        <w:numPr>
          <w:ilvl w:val="0"/>
          <w:numId w:val="5"/>
        </w:numPr>
        <w:rPr>
          <w:sz w:val="22"/>
        </w:rPr>
      </w:pPr>
      <w:r w:rsidRPr="00EA3609">
        <w:rPr>
          <w:b/>
          <w:sz w:val="22"/>
        </w:rPr>
        <w:t>Inferiormente</w:t>
      </w:r>
      <w:r w:rsidRPr="00EA3609">
        <w:rPr>
          <w:sz w:val="22"/>
        </w:rPr>
        <w:t xml:space="preserve">: Ligamento inguinal y </w:t>
      </w:r>
      <w:r w:rsidR="00EA3609" w:rsidRPr="00EA3609">
        <w:rPr>
          <w:sz w:val="22"/>
        </w:rPr>
        <w:t>crestas ilíacas.</w:t>
      </w:r>
    </w:p>
    <w:p w:rsidR="00EA3609" w:rsidRDefault="00EA3609" w:rsidP="00DA61CE">
      <w:pPr>
        <w:rPr>
          <w:sz w:val="22"/>
        </w:rPr>
      </w:pPr>
    </w:p>
    <w:p w:rsidR="00EA3609" w:rsidRPr="00EA3609" w:rsidRDefault="00EA3609" w:rsidP="005D35B8">
      <w:pPr>
        <w:rPr>
          <w:b/>
          <w:sz w:val="22"/>
        </w:rPr>
      </w:pPr>
      <w:r>
        <w:rPr>
          <w:sz w:val="22"/>
        </w:rPr>
        <w:t>Formada por:</w:t>
      </w:r>
      <w:r w:rsidR="005D35B8">
        <w:rPr>
          <w:sz w:val="22"/>
        </w:rPr>
        <w:t xml:space="preserve"> </w:t>
      </w:r>
      <w:r w:rsidRPr="00EA3609">
        <w:rPr>
          <w:b/>
          <w:sz w:val="22"/>
        </w:rPr>
        <w:t>Piel</w:t>
      </w:r>
      <w:r w:rsidR="005D35B8">
        <w:rPr>
          <w:b/>
          <w:sz w:val="22"/>
        </w:rPr>
        <w:t xml:space="preserve">, </w:t>
      </w:r>
      <w:r w:rsidRPr="00EA3609">
        <w:rPr>
          <w:b/>
          <w:sz w:val="22"/>
        </w:rPr>
        <w:t>Tejido subcutáneo (fascia  superficial</w:t>
      </w:r>
      <w:r w:rsidR="00330C13">
        <w:rPr>
          <w:b/>
          <w:sz w:val="22"/>
        </w:rPr>
        <w:t xml:space="preserve"> [grasa]</w:t>
      </w:r>
      <w:r w:rsidRPr="00EA3609">
        <w:rPr>
          <w:b/>
          <w:sz w:val="22"/>
        </w:rPr>
        <w:t>) Músculos y aponeurosis</w:t>
      </w:r>
      <w:r w:rsidR="005D35B8">
        <w:rPr>
          <w:b/>
          <w:sz w:val="22"/>
        </w:rPr>
        <w:t xml:space="preserve">, </w:t>
      </w:r>
      <w:r w:rsidRPr="00EA3609">
        <w:rPr>
          <w:b/>
          <w:sz w:val="22"/>
        </w:rPr>
        <w:t>Fascia profunda</w:t>
      </w:r>
      <w:r w:rsidR="005D35B8">
        <w:rPr>
          <w:b/>
          <w:sz w:val="22"/>
        </w:rPr>
        <w:t xml:space="preserve">, </w:t>
      </w:r>
      <w:r w:rsidRPr="00EA3609">
        <w:rPr>
          <w:b/>
          <w:sz w:val="22"/>
        </w:rPr>
        <w:t>Grasa extraperitoneal</w:t>
      </w:r>
      <w:r w:rsidR="005D35B8">
        <w:rPr>
          <w:b/>
          <w:sz w:val="22"/>
        </w:rPr>
        <w:t xml:space="preserve"> y </w:t>
      </w:r>
      <w:r w:rsidRPr="00EA3609">
        <w:rPr>
          <w:b/>
          <w:sz w:val="22"/>
        </w:rPr>
        <w:t>Peritoneo parietal</w:t>
      </w:r>
    </w:p>
    <w:p w:rsidR="00DA61CE" w:rsidRPr="00DA61CE" w:rsidRDefault="00DA61CE" w:rsidP="00DA61CE">
      <w:pPr>
        <w:rPr>
          <w:sz w:val="22"/>
        </w:rPr>
      </w:pPr>
    </w:p>
    <w:p w:rsidR="00DA61CE" w:rsidRPr="00DA61CE" w:rsidRDefault="00DC62C2" w:rsidP="00DC62C2">
      <w:pPr>
        <w:pStyle w:val="Ttulo3"/>
      </w:pPr>
      <w:r>
        <w:t>Fascia de la pared anterolateral del abdomen</w:t>
      </w:r>
    </w:p>
    <w:p w:rsidR="00DA61CE" w:rsidRPr="00FC3325" w:rsidRDefault="0019697B" w:rsidP="00FC3325">
      <w:pPr>
        <w:pStyle w:val="Prrafodelista"/>
        <w:numPr>
          <w:ilvl w:val="0"/>
          <w:numId w:val="6"/>
        </w:numPr>
        <w:rPr>
          <w:sz w:val="22"/>
        </w:rPr>
      </w:pPr>
      <w:r w:rsidRPr="00FC3325">
        <w:rPr>
          <w:b/>
          <w:sz w:val="22"/>
        </w:rPr>
        <w:t>Por encima del ombligo</w:t>
      </w:r>
      <w:r w:rsidRPr="00FC3325">
        <w:rPr>
          <w:sz w:val="22"/>
        </w:rPr>
        <w:t>: El tejido subcutáneo es concordante co</w:t>
      </w:r>
      <w:r w:rsidR="003C3B0D">
        <w:rPr>
          <w:sz w:val="22"/>
        </w:rPr>
        <w:t>n</w:t>
      </w:r>
      <w:r w:rsidRPr="00FC3325">
        <w:rPr>
          <w:sz w:val="22"/>
        </w:rPr>
        <w:t xml:space="preserve"> el de otras regiones.</w:t>
      </w:r>
    </w:p>
    <w:p w:rsidR="0019697B" w:rsidRPr="00FC3325" w:rsidRDefault="0019697B" w:rsidP="00FC3325">
      <w:pPr>
        <w:pStyle w:val="Prrafodelista"/>
        <w:numPr>
          <w:ilvl w:val="0"/>
          <w:numId w:val="6"/>
        </w:numPr>
        <w:rPr>
          <w:sz w:val="22"/>
        </w:rPr>
      </w:pPr>
      <w:r w:rsidRPr="00FC3325">
        <w:rPr>
          <w:b/>
          <w:sz w:val="22"/>
        </w:rPr>
        <w:t>Inferior al ombligo</w:t>
      </w:r>
      <w:r w:rsidRPr="00FC3325">
        <w:rPr>
          <w:sz w:val="22"/>
        </w:rPr>
        <w:t>: La porción profunda del tejido subcutáneo está reforzada por fibras elásticas y de colágeno por lo que se compone de dos capas:</w:t>
      </w:r>
    </w:p>
    <w:p w:rsidR="0019697B" w:rsidRPr="00FC3325" w:rsidRDefault="0019697B" w:rsidP="00FC3325">
      <w:pPr>
        <w:pStyle w:val="Prrafodelista"/>
        <w:numPr>
          <w:ilvl w:val="1"/>
          <w:numId w:val="6"/>
        </w:numPr>
        <w:rPr>
          <w:sz w:val="22"/>
        </w:rPr>
      </w:pPr>
      <w:r w:rsidRPr="00FC3325">
        <w:rPr>
          <w:b/>
          <w:sz w:val="22"/>
        </w:rPr>
        <w:t>Capa superficial adiposa</w:t>
      </w:r>
      <w:r w:rsidRPr="00FC3325">
        <w:rPr>
          <w:sz w:val="22"/>
        </w:rPr>
        <w:t xml:space="preserve"> (fascia de Camper)</w:t>
      </w:r>
    </w:p>
    <w:p w:rsidR="0019697B" w:rsidRPr="00FC3325" w:rsidRDefault="0019697B" w:rsidP="00FC3325">
      <w:pPr>
        <w:pStyle w:val="Prrafodelista"/>
        <w:numPr>
          <w:ilvl w:val="1"/>
          <w:numId w:val="6"/>
        </w:numPr>
        <w:rPr>
          <w:sz w:val="22"/>
        </w:rPr>
      </w:pPr>
      <w:r w:rsidRPr="00FC3325">
        <w:rPr>
          <w:b/>
          <w:sz w:val="22"/>
        </w:rPr>
        <w:t>Capa profunda membranosa</w:t>
      </w:r>
      <w:r w:rsidRPr="00FC3325">
        <w:rPr>
          <w:sz w:val="22"/>
        </w:rPr>
        <w:t xml:space="preserve"> (Fascia de Scarpa): se continúa inferiormente en la región perineal como la fascia perineal superficial (fascia de Colles).</w:t>
      </w:r>
    </w:p>
    <w:p w:rsidR="00DA61CE" w:rsidRPr="00DA61CE" w:rsidRDefault="00DA61CE" w:rsidP="00DA61CE">
      <w:pPr>
        <w:rPr>
          <w:sz w:val="22"/>
        </w:rPr>
      </w:pPr>
    </w:p>
    <w:p w:rsidR="00DA61CE" w:rsidRPr="00FC3325" w:rsidRDefault="00FC3325" w:rsidP="00FC3325">
      <w:pPr>
        <w:pStyle w:val="Prrafodelista"/>
        <w:numPr>
          <w:ilvl w:val="0"/>
          <w:numId w:val="7"/>
        </w:numPr>
        <w:rPr>
          <w:sz w:val="22"/>
        </w:rPr>
      </w:pPr>
      <w:r w:rsidRPr="00FC3325">
        <w:rPr>
          <w:b/>
          <w:sz w:val="22"/>
        </w:rPr>
        <w:t>Las capas superficial, intermedia y profunda</w:t>
      </w:r>
      <w:r w:rsidRPr="00FC3325">
        <w:rPr>
          <w:sz w:val="22"/>
        </w:rPr>
        <w:t xml:space="preserve"> de la fascia de revestimiento recubren las caras externas de las </w:t>
      </w:r>
      <w:r w:rsidRPr="00FC3325">
        <w:rPr>
          <w:b/>
          <w:sz w:val="22"/>
        </w:rPr>
        <w:t>tres capas musculares</w:t>
      </w:r>
      <w:r w:rsidRPr="00FC3325">
        <w:rPr>
          <w:sz w:val="22"/>
        </w:rPr>
        <w:t xml:space="preserve"> de la pared anterolateral del abdomen y sus aponeurosis.</w:t>
      </w:r>
    </w:p>
    <w:p w:rsidR="00FC3325" w:rsidRPr="00FC3325" w:rsidRDefault="00FC3325" w:rsidP="00FC3325">
      <w:pPr>
        <w:pStyle w:val="Prrafodelista"/>
        <w:numPr>
          <w:ilvl w:val="0"/>
          <w:numId w:val="7"/>
        </w:numPr>
        <w:rPr>
          <w:sz w:val="22"/>
        </w:rPr>
      </w:pPr>
      <w:r w:rsidRPr="00FC3325">
        <w:rPr>
          <w:b/>
          <w:sz w:val="22"/>
        </w:rPr>
        <w:t>La cara interna</w:t>
      </w:r>
      <w:r w:rsidRPr="00FC3325">
        <w:rPr>
          <w:sz w:val="22"/>
        </w:rPr>
        <w:t xml:space="preserve"> de la pared abdominal está revestida por láminas membranosas y areolares de grosor variable “</w:t>
      </w:r>
      <w:r w:rsidRPr="00FC3325">
        <w:rPr>
          <w:b/>
          <w:sz w:val="22"/>
        </w:rPr>
        <w:t>fascia endoabdominal</w:t>
      </w:r>
      <w:r w:rsidRPr="00FC3325">
        <w:rPr>
          <w:sz w:val="22"/>
        </w:rPr>
        <w:t>”:</w:t>
      </w:r>
    </w:p>
    <w:p w:rsidR="00FC3325" w:rsidRPr="00FC3325" w:rsidRDefault="00FC3325" w:rsidP="00FC3325">
      <w:pPr>
        <w:pStyle w:val="Prrafodelista"/>
        <w:numPr>
          <w:ilvl w:val="0"/>
          <w:numId w:val="7"/>
        </w:numPr>
        <w:rPr>
          <w:sz w:val="22"/>
        </w:rPr>
      </w:pPr>
      <w:r w:rsidRPr="00FC3325">
        <w:rPr>
          <w:sz w:val="22"/>
        </w:rPr>
        <w:t xml:space="preserve">Las porciones de la </w:t>
      </w:r>
      <w:r w:rsidRPr="00FC3325">
        <w:rPr>
          <w:b/>
          <w:sz w:val="22"/>
        </w:rPr>
        <w:t>fascia endoabdominal</w:t>
      </w:r>
      <w:r w:rsidRPr="00FC3325">
        <w:rPr>
          <w:sz w:val="22"/>
        </w:rPr>
        <w:t xml:space="preserve"> se denominan en función del músculo o de la aponeurosis que recubren.</w:t>
      </w:r>
    </w:p>
    <w:p w:rsidR="00FC3325" w:rsidRPr="00FC3325" w:rsidRDefault="00FC3325" w:rsidP="00FC3325">
      <w:pPr>
        <w:pStyle w:val="Prrafodelista"/>
        <w:numPr>
          <w:ilvl w:val="0"/>
          <w:numId w:val="7"/>
        </w:numPr>
        <w:rPr>
          <w:sz w:val="22"/>
        </w:rPr>
      </w:pPr>
      <w:r w:rsidRPr="00FC3325">
        <w:rPr>
          <w:b/>
          <w:sz w:val="22"/>
        </w:rPr>
        <w:t>Fascia transversal</w:t>
      </w:r>
      <w:r w:rsidRPr="00FC3325">
        <w:rPr>
          <w:sz w:val="22"/>
        </w:rPr>
        <w:t>: porción de fascia endoabdominal que recubre la superficie profunda del músculo transverso del abdomen y su aponeurosis.</w:t>
      </w:r>
    </w:p>
    <w:p w:rsidR="00DA61CE" w:rsidRPr="00FC3325" w:rsidRDefault="00FC3325" w:rsidP="00FC3325">
      <w:pPr>
        <w:pStyle w:val="Prrafodelista"/>
        <w:numPr>
          <w:ilvl w:val="0"/>
          <w:numId w:val="7"/>
        </w:numPr>
        <w:rPr>
          <w:sz w:val="22"/>
        </w:rPr>
      </w:pPr>
      <w:r w:rsidRPr="00FC3325">
        <w:rPr>
          <w:b/>
          <w:sz w:val="22"/>
        </w:rPr>
        <w:t>El peritoneo parietal</w:t>
      </w:r>
      <w:r w:rsidRPr="00FC3325">
        <w:rPr>
          <w:sz w:val="22"/>
        </w:rPr>
        <w:t>: revestimiento brillante de la cavidad abdominal, se localiza interno a la fascia transversal y está separado de ella por grasa extraperitoneal.</w:t>
      </w:r>
    </w:p>
    <w:p w:rsidR="00DA61CE" w:rsidRDefault="005D35B8" w:rsidP="0068048B">
      <w:pPr>
        <w:pStyle w:val="Ttulo3"/>
      </w:pPr>
      <w:r>
        <w:lastRenderedPageBreak/>
        <w:t>Músculos de la Pared anterolateral del abdomen</w:t>
      </w:r>
    </w:p>
    <w:p w:rsidR="006A7D25" w:rsidRPr="00985837" w:rsidRDefault="006A7D25" w:rsidP="00985837">
      <w:pPr>
        <w:pStyle w:val="Prrafodelista"/>
        <w:numPr>
          <w:ilvl w:val="0"/>
          <w:numId w:val="8"/>
        </w:numPr>
        <w:rPr>
          <w:sz w:val="22"/>
        </w:rPr>
      </w:pPr>
      <w:r w:rsidRPr="00985837">
        <w:rPr>
          <w:b/>
          <w:sz w:val="22"/>
        </w:rPr>
        <w:t>3 músculos planos</w:t>
      </w:r>
      <w:r w:rsidRPr="00985837">
        <w:rPr>
          <w:sz w:val="22"/>
        </w:rPr>
        <w:t>: oblicuo externo, oblicuo interno y transverso.</w:t>
      </w:r>
    </w:p>
    <w:p w:rsidR="006A7D25" w:rsidRPr="00985837" w:rsidRDefault="006A7D25" w:rsidP="00985837">
      <w:pPr>
        <w:pStyle w:val="Prrafodelista"/>
        <w:numPr>
          <w:ilvl w:val="0"/>
          <w:numId w:val="8"/>
        </w:numPr>
        <w:rPr>
          <w:sz w:val="22"/>
        </w:rPr>
      </w:pPr>
      <w:r w:rsidRPr="00985837">
        <w:rPr>
          <w:b/>
          <w:sz w:val="22"/>
        </w:rPr>
        <w:t>2 músculos verticales</w:t>
      </w:r>
      <w:r w:rsidRPr="00985837">
        <w:rPr>
          <w:sz w:val="22"/>
        </w:rPr>
        <w:t>: Recto y piramidal.</w:t>
      </w:r>
    </w:p>
    <w:p w:rsidR="006A7D25" w:rsidRPr="006A7D25" w:rsidRDefault="006A7D25" w:rsidP="006A7D25">
      <w:pPr>
        <w:rPr>
          <w:sz w:val="22"/>
        </w:rPr>
      </w:pPr>
    </w:p>
    <w:tbl>
      <w:tblPr>
        <w:tblStyle w:val="Tablaconcuadrcula"/>
        <w:tblW w:w="1126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7"/>
        <w:gridCol w:w="2098"/>
        <w:gridCol w:w="1823"/>
        <w:gridCol w:w="1906"/>
        <w:gridCol w:w="1531"/>
        <w:gridCol w:w="2494"/>
      </w:tblGrid>
      <w:tr w:rsidR="00726404" w:rsidTr="007D2796"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EE1" w:rsidRPr="00B51286" w:rsidRDefault="00B51286" w:rsidP="00B51286">
            <w:pPr>
              <w:jc w:val="center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Músculo</w:t>
            </w:r>
          </w:p>
        </w:tc>
        <w:tc>
          <w:tcPr>
            <w:tcW w:w="20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EE1" w:rsidRPr="00B51286" w:rsidRDefault="00B51286" w:rsidP="00E83EE1">
            <w:pPr>
              <w:jc w:val="left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Origen</w:t>
            </w:r>
          </w:p>
        </w:tc>
        <w:tc>
          <w:tcPr>
            <w:tcW w:w="182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EE1" w:rsidRPr="00B51286" w:rsidRDefault="00B51286" w:rsidP="00E83EE1">
            <w:pPr>
              <w:jc w:val="left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Inserción</w:t>
            </w:r>
          </w:p>
        </w:tc>
        <w:tc>
          <w:tcPr>
            <w:tcW w:w="190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EE1" w:rsidRPr="00B51286" w:rsidRDefault="00B51286" w:rsidP="00E83EE1">
            <w:pPr>
              <w:jc w:val="left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Inervación</w:t>
            </w:r>
          </w:p>
        </w:tc>
        <w:tc>
          <w:tcPr>
            <w:tcW w:w="153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EE1" w:rsidRPr="00B51286" w:rsidRDefault="00B51286" w:rsidP="00E83EE1">
            <w:pPr>
              <w:jc w:val="left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Acción</w:t>
            </w:r>
          </w:p>
        </w:tc>
        <w:tc>
          <w:tcPr>
            <w:tcW w:w="249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EE1" w:rsidRPr="00B51286" w:rsidRDefault="00B51286" w:rsidP="00E83EE1">
            <w:pPr>
              <w:jc w:val="left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Otros</w:t>
            </w:r>
          </w:p>
        </w:tc>
      </w:tr>
      <w:tr w:rsidR="00292297" w:rsidTr="007D2796"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292297" w:rsidRPr="00B51286" w:rsidRDefault="00292297" w:rsidP="00B51286">
            <w:pPr>
              <w:jc w:val="center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Oblicuo Externo del abdomen</w:t>
            </w:r>
          </w:p>
        </w:tc>
        <w:tc>
          <w:tcPr>
            <w:tcW w:w="2098" w:type="dxa"/>
            <w:tcBorders>
              <w:top w:val="single" w:sz="18" w:space="0" w:color="auto"/>
            </w:tcBorders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Caras externas de las costillas 5° a 12°</w:t>
            </w:r>
          </w:p>
        </w:tc>
        <w:tc>
          <w:tcPr>
            <w:tcW w:w="1823" w:type="dxa"/>
            <w:tcBorders>
              <w:top w:val="single" w:sz="18" w:space="0" w:color="auto"/>
            </w:tcBorders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Línea alba, tubérculo del pubis y mitad anterior de la cresta ilíaca.</w:t>
            </w:r>
          </w:p>
        </w:tc>
        <w:tc>
          <w:tcPr>
            <w:tcW w:w="1906" w:type="dxa"/>
            <w:tcBorders>
              <w:top w:val="single" w:sz="18" w:space="0" w:color="auto"/>
            </w:tcBorders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Nervios toracoabdominales (T7-11) y nervio subcostal</w:t>
            </w:r>
          </w:p>
        </w:tc>
        <w:tc>
          <w:tcPr>
            <w:tcW w:w="1531" w:type="dxa"/>
            <w:vMerge w:val="restart"/>
            <w:tcBorders>
              <w:top w:val="single" w:sz="18" w:space="0" w:color="auto"/>
            </w:tcBorders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Comprimen y sostienen las vísceras abdominales; flexionan y rotan el tronco</w:t>
            </w:r>
          </w:p>
        </w:tc>
        <w:tc>
          <w:tcPr>
            <w:tcW w:w="2494" w:type="dxa"/>
            <w:tcBorders>
              <w:top w:val="single" w:sz="18" w:space="0" w:color="auto"/>
            </w:tcBorders>
            <w:vAlign w:val="center"/>
          </w:tcPr>
          <w:p w:rsidR="00292297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El </w:t>
            </w:r>
            <w:r w:rsidRPr="00127D12">
              <w:rPr>
                <w:b/>
                <w:sz w:val="20"/>
              </w:rPr>
              <w:t>mayor</w:t>
            </w:r>
            <w:r>
              <w:rPr>
                <w:sz w:val="20"/>
              </w:rPr>
              <w:t xml:space="preserve"> y </w:t>
            </w:r>
            <w:r w:rsidRPr="00127D12">
              <w:rPr>
                <w:b/>
                <w:sz w:val="20"/>
              </w:rPr>
              <w:t>más superficial</w:t>
            </w:r>
            <w:r>
              <w:rPr>
                <w:sz w:val="20"/>
              </w:rPr>
              <w:t xml:space="preserve"> de los planos.</w:t>
            </w:r>
          </w:p>
          <w:p w:rsidR="00292297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Sus fibras posteriores tienen un </w:t>
            </w:r>
            <w:r w:rsidRPr="00127D12">
              <w:rPr>
                <w:b/>
                <w:sz w:val="20"/>
              </w:rPr>
              <w:t>borde libre</w:t>
            </w:r>
            <w:r>
              <w:rPr>
                <w:sz w:val="20"/>
              </w:rPr>
              <w:t>, desplegadas en abanico entre su origen costal y la cresta ilíaca.</w:t>
            </w:r>
          </w:p>
          <w:p w:rsidR="00292297" w:rsidRDefault="00292297" w:rsidP="00127D12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El borde inferior de la aponeurosis forma el </w:t>
            </w:r>
            <w:r w:rsidRPr="00127D12">
              <w:rPr>
                <w:b/>
                <w:sz w:val="20"/>
              </w:rPr>
              <w:t>ligamento inguinal</w:t>
            </w:r>
            <w:r>
              <w:rPr>
                <w:sz w:val="20"/>
              </w:rPr>
              <w:t>.</w:t>
            </w:r>
          </w:p>
          <w:p w:rsidR="001260A4" w:rsidRPr="0035795E" w:rsidRDefault="001260A4" w:rsidP="00127D12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Fibras en dirección </w:t>
            </w:r>
            <w:r w:rsidRPr="001260A4">
              <w:rPr>
                <w:b/>
                <w:sz w:val="20"/>
              </w:rPr>
              <w:t>anteroinferior</w:t>
            </w:r>
            <w:r>
              <w:rPr>
                <w:sz w:val="20"/>
              </w:rPr>
              <w:t>.</w:t>
            </w:r>
          </w:p>
        </w:tc>
      </w:tr>
      <w:tr w:rsidR="00292297" w:rsidTr="007D2796">
        <w:tc>
          <w:tcPr>
            <w:tcW w:w="1417" w:type="dxa"/>
            <w:vAlign w:val="center"/>
          </w:tcPr>
          <w:p w:rsidR="00292297" w:rsidRPr="00B51286" w:rsidRDefault="00292297" w:rsidP="00B51286">
            <w:pPr>
              <w:jc w:val="center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Oblicuo Interno del abdomen</w:t>
            </w:r>
          </w:p>
        </w:tc>
        <w:tc>
          <w:tcPr>
            <w:tcW w:w="2098" w:type="dxa"/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Fascia toracolumbar, 2/3 anteriores de la cresta ilíaca y tejido conectivo profundo a l lateral del ligamento inguinal</w:t>
            </w:r>
          </w:p>
        </w:tc>
        <w:tc>
          <w:tcPr>
            <w:tcW w:w="1823" w:type="dxa"/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Bordes inferiores de las costillas 10° a 12°, línea alba y pecten del pubis a través del tendón conjunto.</w:t>
            </w:r>
          </w:p>
        </w:tc>
        <w:tc>
          <w:tcPr>
            <w:tcW w:w="1906" w:type="dxa"/>
            <w:vMerge w:val="restart"/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Nervios toracoabdominales (ramos anteriores de los nervios espinales T6-12) y primeros nervios lumbares</w:t>
            </w:r>
          </w:p>
        </w:tc>
        <w:tc>
          <w:tcPr>
            <w:tcW w:w="1531" w:type="dxa"/>
            <w:vMerge/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</w:p>
        </w:tc>
        <w:tc>
          <w:tcPr>
            <w:tcW w:w="2494" w:type="dxa"/>
            <w:vAlign w:val="center"/>
          </w:tcPr>
          <w:p w:rsidR="00292297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Músculo plano intermedio</w:t>
            </w:r>
            <w:r w:rsidR="001260A4">
              <w:rPr>
                <w:sz w:val="20"/>
              </w:rPr>
              <w:t>.</w:t>
            </w:r>
          </w:p>
          <w:p w:rsidR="001260A4" w:rsidRPr="0035795E" w:rsidRDefault="001260A4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Fibras en dirección </w:t>
            </w:r>
            <w:r w:rsidRPr="001260A4">
              <w:rPr>
                <w:b/>
                <w:sz w:val="20"/>
              </w:rPr>
              <w:t>anterosuperior</w:t>
            </w:r>
            <w:r>
              <w:rPr>
                <w:sz w:val="20"/>
              </w:rPr>
              <w:t>.</w:t>
            </w:r>
          </w:p>
        </w:tc>
      </w:tr>
      <w:tr w:rsidR="00292297" w:rsidTr="007D2796">
        <w:tc>
          <w:tcPr>
            <w:tcW w:w="1417" w:type="dxa"/>
            <w:vAlign w:val="center"/>
          </w:tcPr>
          <w:p w:rsidR="00292297" w:rsidRPr="00B51286" w:rsidRDefault="00292297" w:rsidP="00B51286">
            <w:pPr>
              <w:jc w:val="center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Transverso del abdomen</w:t>
            </w:r>
          </w:p>
        </w:tc>
        <w:tc>
          <w:tcPr>
            <w:tcW w:w="2098" w:type="dxa"/>
            <w:vAlign w:val="center"/>
          </w:tcPr>
          <w:p w:rsidR="00292297" w:rsidRPr="0035795E" w:rsidRDefault="00292297" w:rsidP="00666A7F">
            <w:pPr>
              <w:jc w:val="left"/>
              <w:rPr>
                <w:sz w:val="20"/>
              </w:rPr>
            </w:pPr>
            <w:r>
              <w:rPr>
                <w:sz w:val="20"/>
              </w:rPr>
              <w:t>Caras internas de los cartílagos costales 7° a 12°, fascia toracolumbar, cresta ilíaca y tejido conectivo profundo al 1/3 lateral del ligamento inguinal</w:t>
            </w:r>
          </w:p>
        </w:tc>
        <w:tc>
          <w:tcPr>
            <w:tcW w:w="1823" w:type="dxa"/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Línea alba con aponeurosis del oblicuo interno, cresta del pubis y pecten del pubis a través del tendón conjunto</w:t>
            </w:r>
          </w:p>
        </w:tc>
        <w:tc>
          <w:tcPr>
            <w:tcW w:w="1906" w:type="dxa"/>
            <w:vMerge/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</w:p>
        </w:tc>
        <w:tc>
          <w:tcPr>
            <w:tcW w:w="1531" w:type="dxa"/>
            <w:vAlign w:val="center"/>
          </w:tcPr>
          <w:p w:rsidR="00292297" w:rsidRPr="0035795E" w:rsidRDefault="00292297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Comprime y sostiene las vísceras abdominales</w:t>
            </w:r>
          </w:p>
        </w:tc>
        <w:tc>
          <w:tcPr>
            <w:tcW w:w="2494" w:type="dxa"/>
            <w:vAlign w:val="center"/>
          </w:tcPr>
          <w:p w:rsidR="00292297" w:rsidRDefault="001260A4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Más interno de los planos.</w:t>
            </w:r>
          </w:p>
          <w:p w:rsidR="001260A4" w:rsidRDefault="001260A4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Sus fibras discurren </w:t>
            </w:r>
            <w:r w:rsidRPr="001260A4">
              <w:rPr>
                <w:b/>
                <w:sz w:val="20"/>
              </w:rPr>
              <w:t>horizontales</w:t>
            </w:r>
            <w:r>
              <w:rPr>
                <w:sz w:val="20"/>
              </w:rPr>
              <w:t>.</w:t>
            </w:r>
          </w:p>
          <w:p w:rsidR="00794D6F" w:rsidRPr="0035795E" w:rsidRDefault="00794D6F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Un </w:t>
            </w:r>
            <w:r w:rsidRPr="00794D6F">
              <w:rPr>
                <w:b/>
                <w:sz w:val="20"/>
              </w:rPr>
              <w:t>plano vasculonervioso</w:t>
            </w:r>
            <w:r>
              <w:rPr>
                <w:sz w:val="20"/>
              </w:rPr>
              <w:t xml:space="preserve"> se encuentra entre los músculo oblicuo interno y transverso</w:t>
            </w:r>
          </w:p>
        </w:tc>
      </w:tr>
      <w:tr w:rsidR="00726404" w:rsidTr="007D2796">
        <w:tc>
          <w:tcPr>
            <w:tcW w:w="1417" w:type="dxa"/>
            <w:vAlign w:val="center"/>
          </w:tcPr>
          <w:p w:rsidR="00E83EE1" w:rsidRPr="00B51286" w:rsidRDefault="00B51286" w:rsidP="00B51286">
            <w:pPr>
              <w:jc w:val="center"/>
              <w:rPr>
                <w:b/>
                <w:sz w:val="22"/>
              </w:rPr>
            </w:pPr>
            <w:r w:rsidRPr="00B51286">
              <w:rPr>
                <w:b/>
                <w:sz w:val="22"/>
              </w:rPr>
              <w:t>Recto del abdomen</w:t>
            </w:r>
          </w:p>
        </w:tc>
        <w:tc>
          <w:tcPr>
            <w:tcW w:w="2098" w:type="dxa"/>
            <w:vAlign w:val="center"/>
          </w:tcPr>
          <w:p w:rsidR="00E83EE1" w:rsidRPr="0035795E" w:rsidRDefault="00666A7F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Sínfisis del pubis y cresta del pubis</w:t>
            </w:r>
          </w:p>
        </w:tc>
        <w:tc>
          <w:tcPr>
            <w:tcW w:w="1823" w:type="dxa"/>
            <w:vAlign w:val="center"/>
          </w:tcPr>
          <w:p w:rsidR="00E83EE1" w:rsidRPr="0035795E" w:rsidRDefault="00666A7F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Apófisis xifoides y cartílagos costales 5° a 7°</w:t>
            </w:r>
          </w:p>
        </w:tc>
        <w:tc>
          <w:tcPr>
            <w:tcW w:w="1906" w:type="dxa"/>
            <w:vAlign w:val="center"/>
          </w:tcPr>
          <w:p w:rsidR="00E83EE1" w:rsidRPr="0035795E" w:rsidRDefault="00666A7F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Nervios toracoabdominales (ramos anteriores de los nervios espinales T6-12)</w:t>
            </w:r>
          </w:p>
        </w:tc>
        <w:tc>
          <w:tcPr>
            <w:tcW w:w="1531" w:type="dxa"/>
            <w:vAlign w:val="center"/>
          </w:tcPr>
          <w:p w:rsidR="00E83EE1" w:rsidRPr="0035795E" w:rsidRDefault="00666A7F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Flexional el tronco y comprime vísceras abdominales; estabiliza y controla la inclinación de la pelvis.</w:t>
            </w:r>
          </w:p>
        </w:tc>
        <w:tc>
          <w:tcPr>
            <w:tcW w:w="2494" w:type="dxa"/>
            <w:vAlign w:val="center"/>
          </w:tcPr>
          <w:p w:rsidR="00E83EE1" w:rsidRDefault="00234F7E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Dos músculos rectos separados por la</w:t>
            </w:r>
            <w:r w:rsidRPr="00234F7E">
              <w:rPr>
                <w:b/>
                <w:sz w:val="20"/>
              </w:rPr>
              <w:t xml:space="preserve"> línea alba</w:t>
            </w:r>
            <w:r>
              <w:rPr>
                <w:sz w:val="20"/>
              </w:rPr>
              <w:t>.</w:t>
            </w:r>
          </w:p>
          <w:p w:rsidR="00234F7E" w:rsidRDefault="00234F7E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Es </w:t>
            </w:r>
            <w:r w:rsidRPr="00234F7E">
              <w:rPr>
                <w:b/>
                <w:sz w:val="20"/>
              </w:rPr>
              <w:t>3x más ancho</w:t>
            </w:r>
            <w:r>
              <w:rPr>
                <w:sz w:val="20"/>
              </w:rPr>
              <w:t xml:space="preserve"> en su porción </w:t>
            </w:r>
            <w:r w:rsidRPr="00234F7E">
              <w:rPr>
                <w:b/>
                <w:sz w:val="20"/>
              </w:rPr>
              <w:t>superior</w:t>
            </w:r>
            <w:r>
              <w:rPr>
                <w:sz w:val="20"/>
              </w:rPr>
              <w:t xml:space="preserve"> que la inferior.</w:t>
            </w:r>
          </w:p>
          <w:p w:rsidR="00234F7E" w:rsidRPr="0035795E" w:rsidRDefault="00234F7E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Está encerrado por la </w:t>
            </w:r>
            <w:r w:rsidRPr="00234F7E">
              <w:rPr>
                <w:b/>
                <w:sz w:val="20"/>
              </w:rPr>
              <w:t>vaina del músculo recto</w:t>
            </w:r>
            <w:r>
              <w:rPr>
                <w:sz w:val="20"/>
              </w:rPr>
              <w:t>.</w:t>
            </w:r>
          </w:p>
        </w:tc>
      </w:tr>
      <w:tr w:rsidR="00726404" w:rsidTr="007D2796">
        <w:tc>
          <w:tcPr>
            <w:tcW w:w="1417" w:type="dxa"/>
            <w:vAlign w:val="center"/>
          </w:tcPr>
          <w:p w:rsidR="00726404" w:rsidRPr="00B51286" w:rsidRDefault="00726404" w:rsidP="00B5128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Piramidal</w:t>
            </w:r>
          </w:p>
        </w:tc>
        <w:tc>
          <w:tcPr>
            <w:tcW w:w="2098" w:type="dxa"/>
            <w:vAlign w:val="center"/>
          </w:tcPr>
          <w:p w:rsidR="00726404" w:rsidRDefault="00234F7E" w:rsidP="00234F7E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Anterior a la porción inferior del recto del abdomen en la </w:t>
            </w:r>
            <w:r w:rsidRPr="00234F7E">
              <w:rPr>
                <w:b/>
                <w:sz w:val="20"/>
              </w:rPr>
              <w:t>Línea Alba</w:t>
            </w:r>
          </w:p>
        </w:tc>
        <w:tc>
          <w:tcPr>
            <w:tcW w:w="1823" w:type="dxa"/>
            <w:vAlign w:val="center"/>
          </w:tcPr>
          <w:p w:rsidR="00234F7E" w:rsidRDefault="00234F7E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Cara anterior del pubis y en el ligamento anterior del pubis</w:t>
            </w:r>
          </w:p>
        </w:tc>
        <w:tc>
          <w:tcPr>
            <w:tcW w:w="1906" w:type="dxa"/>
            <w:vAlign w:val="center"/>
          </w:tcPr>
          <w:p w:rsidR="00726404" w:rsidRDefault="00726404" w:rsidP="00E83EE1">
            <w:pPr>
              <w:jc w:val="left"/>
              <w:rPr>
                <w:sz w:val="20"/>
              </w:rPr>
            </w:pPr>
          </w:p>
        </w:tc>
        <w:tc>
          <w:tcPr>
            <w:tcW w:w="1531" w:type="dxa"/>
            <w:vAlign w:val="center"/>
          </w:tcPr>
          <w:p w:rsidR="00726404" w:rsidRDefault="00234F7E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Tensa la línea alba</w:t>
            </w:r>
          </w:p>
        </w:tc>
        <w:tc>
          <w:tcPr>
            <w:tcW w:w="2494" w:type="dxa"/>
            <w:vAlign w:val="center"/>
          </w:tcPr>
          <w:p w:rsidR="00726404" w:rsidRPr="0035795E" w:rsidRDefault="00234F7E" w:rsidP="00E83EE1">
            <w:pPr>
              <w:jc w:val="left"/>
              <w:rPr>
                <w:sz w:val="20"/>
              </w:rPr>
            </w:pPr>
            <w:r>
              <w:rPr>
                <w:sz w:val="20"/>
              </w:rPr>
              <w:t>Músculo triangular pequeño ausente en el 20% de las personas.</w:t>
            </w:r>
          </w:p>
        </w:tc>
      </w:tr>
    </w:tbl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6F0C10" w:rsidP="00DA61CE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1312" behindDoc="0" locked="0" layoutInCell="1" allowOverlap="1" wp14:anchorId="5280796A" wp14:editId="25BEB5D9">
            <wp:simplePos x="0" y="0"/>
            <wp:positionH relativeFrom="column">
              <wp:posOffset>-112395</wp:posOffset>
            </wp:positionH>
            <wp:positionV relativeFrom="paragraph">
              <wp:posOffset>-208280</wp:posOffset>
            </wp:positionV>
            <wp:extent cx="3035935" cy="3079115"/>
            <wp:effectExtent l="0" t="0" r="0" b="698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35935" cy="307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32F1D387" wp14:editId="024CAC73">
            <wp:simplePos x="0" y="0"/>
            <wp:positionH relativeFrom="column">
              <wp:posOffset>3035935</wp:posOffset>
            </wp:positionH>
            <wp:positionV relativeFrom="paragraph">
              <wp:posOffset>-570230</wp:posOffset>
            </wp:positionV>
            <wp:extent cx="4243705" cy="3441700"/>
            <wp:effectExtent l="0" t="0" r="4445" b="635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3705" cy="3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1CE" w:rsidRDefault="00816DAE" w:rsidP="00816DAE">
      <w:pPr>
        <w:pStyle w:val="Ttulo3"/>
      </w:pPr>
      <w:r>
        <w:t>Vaina del Recto</w:t>
      </w:r>
    </w:p>
    <w:p w:rsidR="00816DAE" w:rsidRPr="00C640CC" w:rsidRDefault="00EA642A" w:rsidP="00C640CC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C640CC">
        <w:rPr>
          <w:sz w:val="22"/>
        </w:rPr>
        <w:t>Compartimiento fibroso del músculo recto, arterias y venas epigástricas superior e inferior, vasos linfáticos y porciones distales de los nervios toracoabdominales.</w:t>
      </w:r>
    </w:p>
    <w:p w:rsidR="00EA642A" w:rsidRPr="00C640CC" w:rsidRDefault="00EA642A" w:rsidP="00C640CC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C640CC">
        <w:rPr>
          <w:sz w:val="22"/>
        </w:rPr>
        <w:t>Formada por las aponeurosis de los músculos planos del abdomen.</w:t>
      </w:r>
    </w:p>
    <w:p w:rsidR="00EA642A" w:rsidRPr="00C640CC" w:rsidRDefault="00EA642A" w:rsidP="00C640CC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C640CC">
        <w:rPr>
          <w:b/>
          <w:sz w:val="22"/>
        </w:rPr>
        <w:t>La aponeurosis del oblicuo externo</w:t>
      </w:r>
      <w:r w:rsidRPr="00C640CC">
        <w:rPr>
          <w:sz w:val="22"/>
        </w:rPr>
        <w:t xml:space="preserve"> contribuye a la pared anterior de la vaina en toda su longitud</w:t>
      </w:r>
    </w:p>
    <w:p w:rsidR="00EA642A" w:rsidRPr="00C640CC" w:rsidRDefault="00EA642A" w:rsidP="00C640CC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C640CC">
        <w:rPr>
          <w:b/>
          <w:sz w:val="22"/>
        </w:rPr>
        <w:t>Los 2/3 superiores de la aponeurosis del oblicuo interno</w:t>
      </w:r>
      <w:r w:rsidRPr="00C640CC">
        <w:rPr>
          <w:sz w:val="22"/>
        </w:rPr>
        <w:t xml:space="preserve"> se dividen en dos hojas en el borde lateral del recto del abdomen.</w:t>
      </w:r>
    </w:p>
    <w:p w:rsidR="00DA61CE" w:rsidRPr="00C640CC" w:rsidRDefault="00473FA5" w:rsidP="00C640CC">
      <w:pPr>
        <w:pStyle w:val="Prrafodelista"/>
        <w:numPr>
          <w:ilvl w:val="0"/>
          <w:numId w:val="10"/>
        </w:numPr>
        <w:rPr>
          <w:sz w:val="22"/>
        </w:rPr>
      </w:pPr>
      <w:r w:rsidRPr="00C640CC">
        <w:rPr>
          <w:b/>
          <w:sz w:val="22"/>
        </w:rPr>
        <w:t>La hoja anterior</w:t>
      </w:r>
      <w:r w:rsidRPr="00C640CC">
        <w:rPr>
          <w:sz w:val="22"/>
        </w:rPr>
        <w:t xml:space="preserve"> se une a la aponeurosis del </w:t>
      </w:r>
      <w:r w:rsidRPr="00C640CC">
        <w:rPr>
          <w:b/>
          <w:sz w:val="22"/>
        </w:rPr>
        <w:t>oblicuo externo</w:t>
      </w:r>
      <w:r w:rsidRPr="00C640CC">
        <w:rPr>
          <w:sz w:val="22"/>
        </w:rPr>
        <w:t xml:space="preserve"> formando la </w:t>
      </w:r>
      <w:r w:rsidRPr="00C640CC">
        <w:rPr>
          <w:b/>
          <w:sz w:val="22"/>
        </w:rPr>
        <w:t>lámina anterior</w:t>
      </w:r>
      <w:r w:rsidRPr="00C640CC">
        <w:rPr>
          <w:sz w:val="22"/>
        </w:rPr>
        <w:t xml:space="preserve"> de la vaina del recto</w:t>
      </w:r>
    </w:p>
    <w:p w:rsidR="00473FA5" w:rsidRPr="00C640CC" w:rsidRDefault="00473FA5" w:rsidP="00C640CC">
      <w:pPr>
        <w:pStyle w:val="Prrafodelista"/>
        <w:numPr>
          <w:ilvl w:val="0"/>
          <w:numId w:val="10"/>
        </w:numPr>
        <w:rPr>
          <w:sz w:val="22"/>
        </w:rPr>
      </w:pPr>
      <w:r w:rsidRPr="00C640CC">
        <w:rPr>
          <w:b/>
          <w:sz w:val="22"/>
        </w:rPr>
        <w:t xml:space="preserve">La hoja posterior </w:t>
      </w:r>
      <w:r w:rsidRPr="00C640CC">
        <w:rPr>
          <w:sz w:val="22"/>
        </w:rPr>
        <w:t xml:space="preserve">se une a la aponeurosis del </w:t>
      </w:r>
      <w:r w:rsidRPr="00C640CC">
        <w:rPr>
          <w:b/>
          <w:sz w:val="22"/>
        </w:rPr>
        <w:t>transverso</w:t>
      </w:r>
      <w:r w:rsidRPr="00C640CC">
        <w:rPr>
          <w:sz w:val="22"/>
        </w:rPr>
        <w:t xml:space="preserve">, formando la </w:t>
      </w:r>
      <w:r w:rsidRPr="00C640CC">
        <w:rPr>
          <w:b/>
          <w:sz w:val="22"/>
        </w:rPr>
        <w:t>lámina posterior</w:t>
      </w:r>
      <w:r w:rsidRPr="00C640CC">
        <w:rPr>
          <w:sz w:val="22"/>
        </w:rPr>
        <w:t xml:space="preserve"> de la vaina del recto.</w:t>
      </w:r>
    </w:p>
    <w:p w:rsidR="00473FA5" w:rsidRDefault="00E96EC2" w:rsidP="00C640CC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39D9FF8C" wp14:editId="7B2D73F3">
            <wp:simplePos x="0" y="0"/>
            <wp:positionH relativeFrom="column">
              <wp:posOffset>3631565</wp:posOffset>
            </wp:positionH>
            <wp:positionV relativeFrom="paragraph">
              <wp:posOffset>103505</wp:posOffset>
            </wp:positionV>
            <wp:extent cx="3639820" cy="3484880"/>
            <wp:effectExtent l="0" t="0" r="0" b="127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39820" cy="348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FA5" w:rsidRPr="00C640CC" w:rsidRDefault="00473FA5" w:rsidP="00C640CC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C640CC">
        <w:rPr>
          <w:sz w:val="22"/>
        </w:rPr>
        <w:t xml:space="preserve">Desde </w:t>
      </w:r>
      <w:r w:rsidRPr="00574329">
        <w:rPr>
          <w:b/>
          <w:sz w:val="22"/>
        </w:rPr>
        <w:t>1/3</w:t>
      </w:r>
      <w:r w:rsidRPr="00C640CC">
        <w:rPr>
          <w:sz w:val="22"/>
        </w:rPr>
        <w:t xml:space="preserve"> de la distancia entre el </w:t>
      </w:r>
      <w:r w:rsidRPr="00574329">
        <w:rPr>
          <w:b/>
          <w:sz w:val="22"/>
        </w:rPr>
        <w:t>ombligo y la cresta del ilíaca</w:t>
      </w:r>
      <w:r w:rsidRPr="00C640CC">
        <w:rPr>
          <w:sz w:val="22"/>
        </w:rPr>
        <w:t xml:space="preserve">, la aponeurosis de los </w:t>
      </w:r>
      <w:r w:rsidRPr="00574329">
        <w:rPr>
          <w:b/>
          <w:sz w:val="22"/>
        </w:rPr>
        <w:t>tres músculos</w:t>
      </w:r>
      <w:r w:rsidRPr="00C640CC">
        <w:rPr>
          <w:sz w:val="22"/>
        </w:rPr>
        <w:t xml:space="preserve"> planos pasan anteriores al recto del abdomen para formar la </w:t>
      </w:r>
      <w:r w:rsidRPr="00574329">
        <w:rPr>
          <w:b/>
          <w:sz w:val="22"/>
        </w:rPr>
        <w:t>lámina anterior</w:t>
      </w:r>
      <w:r w:rsidRPr="00C640CC">
        <w:rPr>
          <w:sz w:val="22"/>
        </w:rPr>
        <w:t xml:space="preserve"> de la vaina del recto.</w:t>
      </w:r>
    </w:p>
    <w:p w:rsidR="00473FA5" w:rsidRDefault="00473FA5" w:rsidP="00C640CC">
      <w:pPr>
        <w:rPr>
          <w:sz w:val="22"/>
        </w:rPr>
      </w:pPr>
    </w:p>
    <w:p w:rsidR="00473FA5" w:rsidRPr="00C640CC" w:rsidRDefault="00473FA5" w:rsidP="00C640CC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574329">
        <w:rPr>
          <w:b/>
          <w:sz w:val="22"/>
        </w:rPr>
        <w:t>Una línea arqueada</w:t>
      </w:r>
      <w:r w:rsidRPr="00C640CC">
        <w:rPr>
          <w:sz w:val="22"/>
        </w:rPr>
        <w:t xml:space="preserve"> marca la transición entre la pared aponeurótica posterior de la vaina, que cubre los </w:t>
      </w:r>
      <w:r w:rsidRPr="00574329">
        <w:rPr>
          <w:b/>
          <w:sz w:val="22"/>
        </w:rPr>
        <w:t>¾ superiores</w:t>
      </w:r>
      <w:r w:rsidRPr="00C640CC">
        <w:rPr>
          <w:sz w:val="22"/>
        </w:rPr>
        <w:t xml:space="preserve"> del recto del abdomen y la </w:t>
      </w:r>
      <w:r w:rsidRPr="00574329">
        <w:rPr>
          <w:b/>
          <w:sz w:val="22"/>
        </w:rPr>
        <w:t>fascia transversal que cubre el ¼ inferior</w:t>
      </w:r>
      <w:r w:rsidRPr="00C640CC">
        <w:rPr>
          <w:sz w:val="22"/>
        </w:rPr>
        <w:t>.</w:t>
      </w:r>
    </w:p>
    <w:p w:rsidR="00DA61CE" w:rsidRPr="00DA61CE" w:rsidRDefault="00DA61CE" w:rsidP="00DA61CE">
      <w:pPr>
        <w:rPr>
          <w:sz w:val="22"/>
        </w:rPr>
      </w:pPr>
    </w:p>
    <w:p w:rsidR="00DA61CE" w:rsidRPr="00DA61CE" w:rsidRDefault="006B6861" w:rsidP="006B6861">
      <w:pPr>
        <w:pStyle w:val="Ttulo3"/>
      </w:pPr>
      <w:r>
        <w:t>Línea Alba</w:t>
      </w:r>
    </w:p>
    <w:p w:rsidR="00DA61CE" w:rsidRPr="00E96EC2" w:rsidRDefault="00D35DBC" w:rsidP="00E96EC2">
      <w:pPr>
        <w:pStyle w:val="Prrafodelista"/>
        <w:numPr>
          <w:ilvl w:val="0"/>
          <w:numId w:val="11"/>
        </w:numPr>
        <w:rPr>
          <w:sz w:val="22"/>
        </w:rPr>
      </w:pPr>
      <w:r w:rsidRPr="00E96EC2">
        <w:rPr>
          <w:sz w:val="22"/>
        </w:rPr>
        <w:t xml:space="preserve">Recorre </w:t>
      </w:r>
      <w:r w:rsidRPr="00E96EC2">
        <w:rPr>
          <w:b/>
          <w:sz w:val="22"/>
        </w:rPr>
        <w:t>vertical</w:t>
      </w:r>
      <w:r w:rsidRPr="00E96EC2">
        <w:rPr>
          <w:sz w:val="22"/>
        </w:rPr>
        <w:t xml:space="preserve"> la línea media y separa las vainas bilaterales de los rectos.</w:t>
      </w:r>
    </w:p>
    <w:p w:rsidR="00D35DBC" w:rsidRPr="00E96EC2" w:rsidRDefault="00D35DBC" w:rsidP="00E96EC2">
      <w:pPr>
        <w:pStyle w:val="Prrafodelista"/>
        <w:numPr>
          <w:ilvl w:val="0"/>
          <w:numId w:val="11"/>
        </w:numPr>
        <w:rPr>
          <w:sz w:val="22"/>
        </w:rPr>
      </w:pPr>
      <w:r w:rsidRPr="00E96EC2">
        <w:rPr>
          <w:sz w:val="22"/>
        </w:rPr>
        <w:t>A través de ella pasan pequeños vasos y nervios para la piel.</w:t>
      </w:r>
    </w:p>
    <w:p w:rsidR="00D35DBC" w:rsidRPr="00E96EC2" w:rsidRDefault="00D35DBC" w:rsidP="00E96EC2">
      <w:pPr>
        <w:pStyle w:val="Prrafodelista"/>
        <w:numPr>
          <w:ilvl w:val="0"/>
          <w:numId w:val="11"/>
        </w:numPr>
        <w:rPr>
          <w:sz w:val="22"/>
        </w:rPr>
      </w:pPr>
      <w:r w:rsidRPr="00E96EC2">
        <w:rPr>
          <w:sz w:val="22"/>
        </w:rPr>
        <w:t xml:space="preserve">En su centro, contiene el </w:t>
      </w:r>
      <w:r w:rsidRPr="00E96EC2">
        <w:rPr>
          <w:b/>
          <w:sz w:val="22"/>
        </w:rPr>
        <w:t>anillo umbilical</w:t>
      </w:r>
      <w:r w:rsidR="001076DE" w:rsidRPr="00E96EC2">
        <w:rPr>
          <w:sz w:val="22"/>
        </w:rPr>
        <w:t xml:space="preserve"> a través del cual pasaban los vasos umbilicales fetales entre el cordón umbilical y la placenta.</w:t>
      </w:r>
    </w:p>
    <w:p w:rsidR="001076DE" w:rsidRPr="00E96EC2" w:rsidRDefault="001076DE" w:rsidP="00E96EC2">
      <w:pPr>
        <w:pStyle w:val="Prrafodelista"/>
        <w:numPr>
          <w:ilvl w:val="0"/>
          <w:numId w:val="11"/>
        </w:numPr>
        <w:rPr>
          <w:sz w:val="22"/>
        </w:rPr>
      </w:pPr>
      <w:r w:rsidRPr="00E96EC2">
        <w:rPr>
          <w:b/>
          <w:sz w:val="22"/>
        </w:rPr>
        <w:t>Todas las capas</w:t>
      </w:r>
      <w:r w:rsidRPr="00E96EC2">
        <w:rPr>
          <w:sz w:val="22"/>
        </w:rPr>
        <w:t xml:space="preserve"> de la pared anterolateral del abdomen se fusionan en el </w:t>
      </w:r>
      <w:r w:rsidRPr="00E96EC2">
        <w:rPr>
          <w:b/>
          <w:sz w:val="22"/>
        </w:rPr>
        <w:t>ombligo</w:t>
      </w:r>
      <w:r w:rsidRPr="00E96EC2">
        <w:rPr>
          <w:sz w:val="22"/>
        </w:rPr>
        <w:t xml:space="preserve">. </w:t>
      </w:r>
    </w:p>
    <w:p w:rsidR="00DA61CE" w:rsidRPr="00DA61CE" w:rsidRDefault="002E56CF" w:rsidP="002E56CF">
      <w:pPr>
        <w:pStyle w:val="Ttulo3"/>
      </w:pPr>
      <w:r>
        <w:lastRenderedPageBreak/>
        <w:t>Funciones de los músculos anterolaterales del abdomen</w:t>
      </w:r>
    </w:p>
    <w:p w:rsidR="00DA61CE" w:rsidRPr="002E6F0D" w:rsidRDefault="002E6F0D" w:rsidP="002E6F0D">
      <w:pPr>
        <w:pStyle w:val="Prrafodelista"/>
        <w:numPr>
          <w:ilvl w:val="0"/>
          <w:numId w:val="12"/>
        </w:numPr>
        <w:rPr>
          <w:sz w:val="22"/>
        </w:rPr>
      </w:pPr>
      <w:r w:rsidRPr="002E6F0D">
        <w:rPr>
          <w:b/>
          <w:sz w:val="22"/>
        </w:rPr>
        <w:t>Soporte firme y dilatable</w:t>
      </w:r>
      <w:r w:rsidRPr="002E6F0D">
        <w:rPr>
          <w:sz w:val="22"/>
        </w:rPr>
        <w:t xml:space="preserve"> para la pared anterolateral del abdomen</w:t>
      </w:r>
    </w:p>
    <w:p w:rsidR="002E6F0D" w:rsidRPr="002E6F0D" w:rsidRDefault="002E6F0D" w:rsidP="002E6F0D">
      <w:pPr>
        <w:pStyle w:val="Prrafodelista"/>
        <w:numPr>
          <w:ilvl w:val="0"/>
          <w:numId w:val="12"/>
        </w:numPr>
        <w:rPr>
          <w:sz w:val="22"/>
        </w:rPr>
      </w:pPr>
      <w:r w:rsidRPr="002E6F0D">
        <w:rPr>
          <w:b/>
          <w:sz w:val="22"/>
        </w:rPr>
        <w:t>Sostienen</w:t>
      </w:r>
      <w:r w:rsidRPr="002E6F0D">
        <w:rPr>
          <w:sz w:val="22"/>
        </w:rPr>
        <w:t xml:space="preserve"> las vísceras abdominales y las </w:t>
      </w:r>
      <w:r w:rsidRPr="002E6F0D">
        <w:rPr>
          <w:b/>
          <w:sz w:val="22"/>
        </w:rPr>
        <w:t>protegen</w:t>
      </w:r>
      <w:r w:rsidRPr="002E6F0D">
        <w:rPr>
          <w:sz w:val="22"/>
        </w:rPr>
        <w:t xml:space="preserve"> contra lesiones</w:t>
      </w:r>
    </w:p>
    <w:p w:rsidR="002E6F0D" w:rsidRPr="002E6F0D" w:rsidRDefault="002E6F0D" w:rsidP="002E6F0D">
      <w:pPr>
        <w:pStyle w:val="Prrafodelista"/>
        <w:numPr>
          <w:ilvl w:val="0"/>
          <w:numId w:val="12"/>
        </w:numPr>
        <w:rPr>
          <w:sz w:val="22"/>
        </w:rPr>
      </w:pPr>
      <w:r w:rsidRPr="002E6F0D">
        <w:rPr>
          <w:b/>
          <w:sz w:val="22"/>
        </w:rPr>
        <w:t>Comprimen el contenido abdominal</w:t>
      </w:r>
      <w:r w:rsidRPr="002E6F0D">
        <w:rPr>
          <w:sz w:val="22"/>
        </w:rPr>
        <w:t xml:space="preserve"> para mantener o aumentar la </w:t>
      </w:r>
      <w:r w:rsidRPr="002E6F0D">
        <w:rPr>
          <w:b/>
          <w:sz w:val="22"/>
        </w:rPr>
        <w:t>presión intraabdominal</w:t>
      </w:r>
      <w:r w:rsidRPr="002E6F0D">
        <w:rPr>
          <w:sz w:val="22"/>
        </w:rPr>
        <w:t>, oponiéndose al diafragma.</w:t>
      </w:r>
    </w:p>
    <w:p w:rsidR="00DA61CE" w:rsidRPr="002E6F0D" w:rsidRDefault="002E6F0D" w:rsidP="002E6F0D">
      <w:pPr>
        <w:pStyle w:val="Prrafodelista"/>
        <w:numPr>
          <w:ilvl w:val="0"/>
          <w:numId w:val="12"/>
        </w:numPr>
        <w:rPr>
          <w:b/>
          <w:sz w:val="22"/>
        </w:rPr>
      </w:pPr>
      <w:r w:rsidRPr="002E6F0D">
        <w:rPr>
          <w:b/>
          <w:sz w:val="22"/>
        </w:rPr>
        <w:t>Mueven el tronco y ayudan a mantener la postura</w:t>
      </w:r>
    </w:p>
    <w:p w:rsidR="002E6F0D" w:rsidRDefault="002E6F0D" w:rsidP="00DA61CE">
      <w:pPr>
        <w:rPr>
          <w:sz w:val="22"/>
        </w:rPr>
      </w:pPr>
    </w:p>
    <w:p w:rsidR="002E6F0D" w:rsidRPr="002E6F0D" w:rsidRDefault="002E6F0D" w:rsidP="002E6F0D">
      <w:pPr>
        <w:pStyle w:val="Prrafodelista"/>
        <w:numPr>
          <w:ilvl w:val="0"/>
          <w:numId w:val="13"/>
        </w:numPr>
        <w:rPr>
          <w:sz w:val="22"/>
        </w:rPr>
      </w:pPr>
      <w:r w:rsidRPr="002E6F0D">
        <w:rPr>
          <w:sz w:val="22"/>
        </w:rPr>
        <w:t xml:space="preserve">La acción conjunta de los </w:t>
      </w:r>
      <w:r w:rsidRPr="002E6F0D">
        <w:rPr>
          <w:b/>
          <w:sz w:val="22"/>
        </w:rPr>
        <w:t>músculos planos</w:t>
      </w:r>
      <w:r w:rsidRPr="002E6F0D">
        <w:rPr>
          <w:sz w:val="22"/>
        </w:rPr>
        <w:t xml:space="preserve"> forma una faja muscular que ejerce una </w:t>
      </w:r>
      <w:r w:rsidRPr="002E6F0D">
        <w:rPr>
          <w:b/>
          <w:sz w:val="22"/>
        </w:rPr>
        <w:t>presión</w:t>
      </w:r>
      <w:r w:rsidRPr="002E6F0D">
        <w:rPr>
          <w:sz w:val="22"/>
        </w:rPr>
        <w:t xml:space="preserve"> forme sobre las vísceras abdominales. (</w:t>
      </w:r>
      <w:r w:rsidRPr="002E6F0D">
        <w:rPr>
          <w:b/>
          <w:sz w:val="22"/>
        </w:rPr>
        <w:t>El recto</w:t>
      </w:r>
      <w:r w:rsidRPr="002E6F0D">
        <w:rPr>
          <w:sz w:val="22"/>
        </w:rPr>
        <w:t xml:space="preserve"> no tiene participación en esta función).</w:t>
      </w:r>
    </w:p>
    <w:p w:rsidR="00DA61CE" w:rsidRPr="00DA61CE" w:rsidRDefault="00DA61CE" w:rsidP="00DA61CE">
      <w:pPr>
        <w:rPr>
          <w:sz w:val="22"/>
        </w:rPr>
      </w:pPr>
    </w:p>
    <w:p w:rsidR="00DA61CE" w:rsidRPr="00DA61CE" w:rsidRDefault="00CE70AE" w:rsidP="00CE70AE">
      <w:pPr>
        <w:pStyle w:val="Ttulo2"/>
      </w:pPr>
      <w:r>
        <w:t>Vascularización</w:t>
      </w:r>
    </w:p>
    <w:p w:rsidR="00DA61CE" w:rsidRDefault="00644E97" w:rsidP="00DA61CE">
      <w:pPr>
        <w:rPr>
          <w:sz w:val="22"/>
        </w:rPr>
      </w:pPr>
      <w:r>
        <w:rPr>
          <w:sz w:val="22"/>
        </w:rPr>
        <w:t>Los principales vasos sanguíneos de la pared anterolateral son:</w:t>
      </w:r>
    </w:p>
    <w:p w:rsidR="00644E97" w:rsidRPr="00644E97" w:rsidRDefault="00644E97" w:rsidP="00644E97">
      <w:pPr>
        <w:pStyle w:val="Prrafodelista"/>
        <w:numPr>
          <w:ilvl w:val="0"/>
          <w:numId w:val="14"/>
        </w:numPr>
        <w:rPr>
          <w:sz w:val="22"/>
        </w:rPr>
      </w:pPr>
      <w:r w:rsidRPr="00644E97">
        <w:rPr>
          <w:sz w:val="22"/>
        </w:rPr>
        <w:t>Vasos</w:t>
      </w:r>
      <w:r w:rsidRPr="00644E97">
        <w:rPr>
          <w:b/>
          <w:sz w:val="22"/>
        </w:rPr>
        <w:t xml:space="preserve"> epigástricos superiores</w:t>
      </w:r>
      <w:r w:rsidRPr="00644E97">
        <w:rPr>
          <w:sz w:val="22"/>
        </w:rPr>
        <w:t xml:space="preserve"> y las ramas de los vasos </w:t>
      </w:r>
      <w:r w:rsidRPr="00644E97">
        <w:rPr>
          <w:b/>
          <w:sz w:val="22"/>
        </w:rPr>
        <w:t>musculofrénicos</w:t>
      </w:r>
      <w:r w:rsidRPr="00644E97">
        <w:rPr>
          <w:sz w:val="22"/>
        </w:rPr>
        <w:t xml:space="preserve"> de los </w:t>
      </w:r>
      <w:r w:rsidRPr="00863E9D">
        <w:rPr>
          <w:sz w:val="22"/>
        </w:rPr>
        <w:t>vasos torácicos internos</w:t>
      </w:r>
      <w:r w:rsidRPr="00644E97">
        <w:rPr>
          <w:sz w:val="22"/>
        </w:rPr>
        <w:t>.</w:t>
      </w:r>
    </w:p>
    <w:p w:rsidR="00644E97" w:rsidRPr="00644E97" w:rsidRDefault="00644E97" w:rsidP="00644E97">
      <w:pPr>
        <w:pStyle w:val="Prrafodelista"/>
        <w:numPr>
          <w:ilvl w:val="0"/>
          <w:numId w:val="14"/>
        </w:numPr>
        <w:rPr>
          <w:sz w:val="22"/>
        </w:rPr>
      </w:pPr>
      <w:r w:rsidRPr="00644E97">
        <w:rPr>
          <w:sz w:val="22"/>
        </w:rPr>
        <w:t>Vasos</w:t>
      </w:r>
      <w:r w:rsidRPr="00644E97">
        <w:rPr>
          <w:b/>
          <w:sz w:val="22"/>
        </w:rPr>
        <w:t xml:space="preserve"> epigástricos inferiores</w:t>
      </w:r>
      <w:r w:rsidRPr="00644E97">
        <w:rPr>
          <w:sz w:val="22"/>
        </w:rPr>
        <w:t xml:space="preserve"> y vasos</w:t>
      </w:r>
      <w:r w:rsidRPr="00644E97">
        <w:rPr>
          <w:b/>
          <w:sz w:val="22"/>
        </w:rPr>
        <w:t xml:space="preserve"> circunflejos ilíacos profundos</w:t>
      </w:r>
      <w:r w:rsidRPr="00644E97">
        <w:rPr>
          <w:sz w:val="22"/>
        </w:rPr>
        <w:t xml:space="preserve"> de los </w:t>
      </w:r>
      <w:r w:rsidRPr="00863E9D">
        <w:rPr>
          <w:sz w:val="22"/>
        </w:rPr>
        <w:t>vasos ilíacos externos</w:t>
      </w:r>
    </w:p>
    <w:p w:rsidR="00644E97" w:rsidRPr="00644E97" w:rsidRDefault="00644E97" w:rsidP="00644E97">
      <w:pPr>
        <w:pStyle w:val="Prrafodelista"/>
        <w:numPr>
          <w:ilvl w:val="0"/>
          <w:numId w:val="14"/>
        </w:numPr>
        <w:rPr>
          <w:sz w:val="22"/>
        </w:rPr>
      </w:pPr>
      <w:r w:rsidRPr="00644E97">
        <w:rPr>
          <w:sz w:val="22"/>
        </w:rPr>
        <w:t>Vasos</w:t>
      </w:r>
      <w:r w:rsidRPr="00644E97">
        <w:rPr>
          <w:b/>
          <w:sz w:val="22"/>
        </w:rPr>
        <w:t xml:space="preserve"> circunflejos ilíacos superficiales</w:t>
      </w:r>
      <w:r w:rsidRPr="00644E97">
        <w:rPr>
          <w:sz w:val="22"/>
        </w:rPr>
        <w:t xml:space="preserve"> y vasos</w:t>
      </w:r>
      <w:r w:rsidRPr="00644E97">
        <w:rPr>
          <w:b/>
          <w:sz w:val="22"/>
        </w:rPr>
        <w:t xml:space="preserve"> epigástricos superficiales</w:t>
      </w:r>
      <w:r w:rsidRPr="00644E97">
        <w:rPr>
          <w:sz w:val="22"/>
        </w:rPr>
        <w:t xml:space="preserve"> de la </w:t>
      </w:r>
      <w:r w:rsidRPr="00863E9D">
        <w:rPr>
          <w:sz w:val="22"/>
        </w:rPr>
        <w:t>arteria femoral y vena safena mayor</w:t>
      </w:r>
      <w:r w:rsidRPr="00644E97">
        <w:rPr>
          <w:sz w:val="22"/>
        </w:rPr>
        <w:t>, respectivamente.</w:t>
      </w:r>
    </w:p>
    <w:p w:rsidR="00644E97" w:rsidRPr="00644E97" w:rsidRDefault="00644E97" w:rsidP="00644E97">
      <w:pPr>
        <w:pStyle w:val="Prrafodelista"/>
        <w:numPr>
          <w:ilvl w:val="0"/>
          <w:numId w:val="14"/>
        </w:numPr>
        <w:rPr>
          <w:sz w:val="22"/>
        </w:rPr>
      </w:pPr>
      <w:r w:rsidRPr="00644E97">
        <w:rPr>
          <w:sz w:val="22"/>
        </w:rPr>
        <w:t xml:space="preserve">Vasos </w:t>
      </w:r>
      <w:r w:rsidRPr="00644E97">
        <w:rPr>
          <w:b/>
          <w:sz w:val="22"/>
        </w:rPr>
        <w:t>intercostales posteriores</w:t>
      </w:r>
      <w:r w:rsidRPr="00644E97">
        <w:rPr>
          <w:sz w:val="22"/>
        </w:rPr>
        <w:t xml:space="preserve"> del </w:t>
      </w:r>
      <w:r w:rsidRPr="00863E9D">
        <w:rPr>
          <w:sz w:val="22"/>
        </w:rPr>
        <w:t>11° espacio intercostal</w:t>
      </w:r>
      <w:r w:rsidRPr="00644E97">
        <w:rPr>
          <w:sz w:val="22"/>
        </w:rPr>
        <w:t xml:space="preserve">, y </w:t>
      </w:r>
      <w:r w:rsidRPr="00644E97">
        <w:rPr>
          <w:b/>
          <w:sz w:val="22"/>
        </w:rPr>
        <w:t>ramas anteriores</w:t>
      </w:r>
      <w:r w:rsidRPr="00644E97">
        <w:rPr>
          <w:sz w:val="22"/>
        </w:rPr>
        <w:t xml:space="preserve"> de los vasos </w:t>
      </w:r>
      <w:r w:rsidRPr="00863E9D">
        <w:rPr>
          <w:sz w:val="22"/>
        </w:rPr>
        <w:t>subcostales</w:t>
      </w:r>
      <w:r w:rsidRPr="00644E97">
        <w:rPr>
          <w:sz w:val="22"/>
        </w:rPr>
        <w:t>.</w:t>
      </w:r>
    </w:p>
    <w:p w:rsidR="00DA61CE" w:rsidRPr="00DA61CE" w:rsidRDefault="00DA61CE" w:rsidP="00DA61CE">
      <w:pPr>
        <w:rPr>
          <w:sz w:val="22"/>
        </w:rPr>
      </w:pPr>
    </w:p>
    <w:tbl>
      <w:tblPr>
        <w:tblStyle w:val="Tablaconcuadrcula"/>
        <w:tblW w:w="11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83"/>
        <w:gridCol w:w="1701"/>
        <w:gridCol w:w="3969"/>
        <w:gridCol w:w="3969"/>
      </w:tblGrid>
      <w:tr w:rsidR="000735E7" w:rsidRPr="00100899" w:rsidTr="00E53DDF">
        <w:trPr>
          <w:trHeight w:val="227"/>
        </w:trPr>
        <w:tc>
          <w:tcPr>
            <w:tcW w:w="16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 w:rsidRPr="00100899">
              <w:rPr>
                <w:b/>
                <w:sz w:val="20"/>
              </w:rPr>
              <w:t xml:space="preserve">Arteria 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 w:rsidRPr="00100899">
              <w:rPr>
                <w:b/>
                <w:sz w:val="20"/>
              </w:rPr>
              <w:t>Origen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 w:rsidRPr="00100899">
              <w:rPr>
                <w:b/>
                <w:sz w:val="20"/>
              </w:rPr>
              <w:t xml:space="preserve">Recorrido 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 w:rsidRPr="00100899">
              <w:rPr>
                <w:b/>
                <w:sz w:val="20"/>
              </w:rPr>
              <w:t>Distribución</w:t>
            </w:r>
          </w:p>
        </w:tc>
      </w:tr>
      <w:tr w:rsidR="000735E7" w:rsidRPr="00100899" w:rsidTr="00E53DDF">
        <w:trPr>
          <w:trHeight w:val="227"/>
        </w:trPr>
        <w:tc>
          <w:tcPr>
            <w:tcW w:w="168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 w:rsidRPr="00100899">
              <w:rPr>
                <w:b/>
                <w:sz w:val="20"/>
              </w:rPr>
              <w:t>Musculofrénica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Arteria torácica Interna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Desciende a lo largo del arco costal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Pared abdominal superficial y profunda de los hipocondrios, diafragma anterolateral</w:t>
            </w:r>
          </w:p>
        </w:tc>
      </w:tr>
      <w:tr w:rsidR="000735E7" w:rsidRPr="00100899" w:rsidTr="00E53DDF">
        <w:trPr>
          <w:trHeight w:val="227"/>
        </w:trPr>
        <w:tc>
          <w:tcPr>
            <w:tcW w:w="16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Epigástrica Superior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940CC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Desciende profunda por la vaina del músculo recto del abdomen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CC353B">
            <w:pPr>
              <w:jc w:val="left"/>
              <w:rPr>
                <w:sz w:val="20"/>
              </w:rPr>
            </w:pPr>
            <w:r>
              <w:rPr>
                <w:sz w:val="20"/>
              </w:rPr>
              <w:t>Recto del abdomen pared abdominal superficial y profunda de las regiones epigástrica y umbilical superior</w:t>
            </w:r>
          </w:p>
        </w:tc>
      </w:tr>
      <w:tr w:rsidR="000735E7" w:rsidRPr="00100899" w:rsidTr="00E53DDF">
        <w:trPr>
          <w:trHeight w:val="227"/>
        </w:trPr>
        <w:tc>
          <w:tcPr>
            <w:tcW w:w="16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10°-11° intercostales posteriores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Aorta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940CC9">
            <w:pPr>
              <w:jc w:val="left"/>
              <w:rPr>
                <w:sz w:val="20"/>
              </w:rPr>
            </w:pPr>
            <w:r>
              <w:rPr>
                <w:sz w:val="20"/>
              </w:rPr>
              <w:t>Las arterias continúan más allá de las costillas para descender por la entre el oblicuo interno y el transverso del abdomen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Pared abdominal superficial y profunda de la región lateral (flanco)</w:t>
            </w:r>
          </w:p>
        </w:tc>
      </w:tr>
      <w:tr w:rsidR="000735E7" w:rsidRPr="00100899" w:rsidTr="00E53DDF">
        <w:trPr>
          <w:trHeight w:val="227"/>
        </w:trPr>
        <w:tc>
          <w:tcPr>
            <w:tcW w:w="16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Subcostal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</w:p>
        </w:tc>
      </w:tr>
      <w:tr w:rsidR="000735E7" w:rsidRPr="00100899" w:rsidTr="00E53DDF">
        <w:trPr>
          <w:trHeight w:val="227"/>
        </w:trPr>
        <w:tc>
          <w:tcPr>
            <w:tcW w:w="16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Epigástrica Inferior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Arteria ilíaca Externa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35E7" w:rsidRPr="00100899" w:rsidRDefault="000735E7" w:rsidP="00940CC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Superiormente y entra en la vaina del recto, profunda al músculo recto 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Recto del abdomen; Pared abdominal profunda de las regiones púbica y umbilical inferior</w:t>
            </w:r>
          </w:p>
        </w:tc>
      </w:tr>
      <w:tr w:rsidR="000735E7" w:rsidRPr="00100899" w:rsidTr="00E53DDF">
        <w:trPr>
          <w:trHeight w:val="227"/>
        </w:trPr>
        <w:tc>
          <w:tcPr>
            <w:tcW w:w="16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Circunfleja ilíaca profunda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Sobre la cara profunda de la pared anterior del abdomen, paralela al ligamento inguinal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Músculo ilíaco y pared abdominal profunda de la región inguinal; fosa ilíaca</w:t>
            </w:r>
          </w:p>
        </w:tc>
      </w:tr>
      <w:tr w:rsidR="000735E7" w:rsidRPr="00100899" w:rsidTr="00E53DDF">
        <w:trPr>
          <w:trHeight w:val="227"/>
        </w:trPr>
        <w:tc>
          <w:tcPr>
            <w:tcW w:w="1683" w:type="dxa"/>
            <w:tcBorders>
              <w:top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Circunfleja ilíaca superficial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Arteria femoral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Por el tejido subcutáneo, a lo largo del ligamento inguinal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Pared superficial de la región inguinal y parte anterior adyacente del muslo</w:t>
            </w:r>
          </w:p>
        </w:tc>
      </w:tr>
      <w:tr w:rsidR="000735E7" w:rsidRPr="00100899" w:rsidTr="00F806D6">
        <w:trPr>
          <w:trHeight w:val="227"/>
        </w:trPr>
        <w:tc>
          <w:tcPr>
            <w:tcW w:w="1683" w:type="dxa"/>
            <w:vAlign w:val="center"/>
          </w:tcPr>
          <w:p w:rsidR="000735E7" w:rsidRDefault="000735E7" w:rsidP="00644E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Epigástrica superficial</w:t>
            </w:r>
          </w:p>
        </w:tc>
        <w:tc>
          <w:tcPr>
            <w:tcW w:w="1701" w:type="dxa"/>
            <w:vMerge/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</w:p>
        </w:tc>
        <w:tc>
          <w:tcPr>
            <w:tcW w:w="3969" w:type="dxa"/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Por el tejido subcutáneo hacia el ombligo</w:t>
            </w:r>
          </w:p>
        </w:tc>
        <w:tc>
          <w:tcPr>
            <w:tcW w:w="3969" w:type="dxa"/>
            <w:vAlign w:val="center"/>
          </w:tcPr>
          <w:p w:rsidR="000735E7" w:rsidRPr="00100899" w:rsidRDefault="000735E7" w:rsidP="00644E97">
            <w:pPr>
              <w:jc w:val="left"/>
              <w:rPr>
                <w:sz w:val="20"/>
              </w:rPr>
            </w:pPr>
            <w:r>
              <w:rPr>
                <w:sz w:val="20"/>
              </w:rPr>
              <w:t>Pared abdominal superficial de las regiones púbica y umbilical inferior</w:t>
            </w:r>
          </w:p>
        </w:tc>
      </w:tr>
    </w:tbl>
    <w:p w:rsidR="00DA61CE" w:rsidRPr="00DA61CE" w:rsidRDefault="00DA61CE" w:rsidP="00DA61CE">
      <w:pPr>
        <w:rPr>
          <w:sz w:val="22"/>
        </w:rPr>
      </w:pPr>
    </w:p>
    <w:p w:rsidR="00DA61CE" w:rsidRPr="001B394C" w:rsidRDefault="00773242" w:rsidP="001B394C">
      <w:pPr>
        <w:pStyle w:val="Prrafodelista"/>
        <w:numPr>
          <w:ilvl w:val="0"/>
          <w:numId w:val="15"/>
        </w:numPr>
        <w:rPr>
          <w:sz w:val="22"/>
        </w:rPr>
      </w:pPr>
      <w:r w:rsidRPr="001B394C">
        <w:rPr>
          <w:b/>
        </w:rPr>
        <w:t>Plexo venoso subcutáneo</w:t>
      </w:r>
      <w:r w:rsidRPr="001B394C">
        <w:rPr>
          <w:sz w:val="22"/>
        </w:rPr>
        <w:t>: irriga la piel y tejido subcutáneo drena:</w:t>
      </w:r>
    </w:p>
    <w:p w:rsidR="00773242" w:rsidRPr="001B394C" w:rsidRDefault="00773242" w:rsidP="001B394C">
      <w:pPr>
        <w:pStyle w:val="Prrafodelista"/>
        <w:numPr>
          <w:ilvl w:val="1"/>
          <w:numId w:val="15"/>
        </w:numPr>
        <w:rPr>
          <w:sz w:val="22"/>
        </w:rPr>
      </w:pPr>
      <w:r w:rsidRPr="001B394C">
        <w:rPr>
          <w:b/>
          <w:sz w:val="22"/>
        </w:rPr>
        <w:t>Superiormente</w:t>
      </w:r>
      <w:r w:rsidRPr="001B394C">
        <w:rPr>
          <w:sz w:val="22"/>
        </w:rPr>
        <w:t>: Vena torácica Interna (zona media) y Vena torácica lateral (zona lateral)</w:t>
      </w:r>
    </w:p>
    <w:p w:rsidR="00773242" w:rsidRPr="001B394C" w:rsidRDefault="00773242" w:rsidP="001B394C">
      <w:pPr>
        <w:pStyle w:val="Prrafodelista"/>
        <w:numPr>
          <w:ilvl w:val="1"/>
          <w:numId w:val="15"/>
        </w:numPr>
        <w:rPr>
          <w:sz w:val="22"/>
        </w:rPr>
      </w:pPr>
      <w:r w:rsidRPr="001B394C">
        <w:rPr>
          <w:b/>
          <w:sz w:val="22"/>
        </w:rPr>
        <w:t>Inferiormente</w:t>
      </w:r>
      <w:r w:rsidRPr="001B394C">
        <w:rPr>
          <w:sz w:val="22"/>
        </w:rPr>
        <w:t xml:space="preserve">: Venas epigástricas superficial </w:t>
      </w:r>
      <w:r w:rsidRPr="00773242">
        <w:sym w:font="Wingdings" w:char="F0E0"/>
      </w:r>
      <w:r w:rsidRPr="001B394C">
        <w:rPr>
          <w:sz w:val="22"/>
        </w:rPr>
        <w:t xml:space="preserve"> Vena femoral; Vena epigástrica inferior </w:t>
      </w:r>
      <w:r w:rsidRPr="00773242">
        <w:sym w:font="Wingdings" w:char="F0E0"/>
      </w:r>
      <w:r w:rsidRPr="001B394C">
        <w:rPr>
          <w:sz w:val="22"/>
        </w:rPr>
        <w:t xml:space="preserve"> Vena ilíaca externa.</w:t>
      </w:r>
    </w:p>
    <w:p w:rsidR="00773242" w:rsidRDefault="001B394C" w:rsidP="001B394C">
      <w:pPr>
        <w:pStyle w:val="Prrafodelista"/>
        <w:numPr>
          <w:ilvl w:val="0"/>
          <w:numId w:val="15"/>
        </w:numPr>
        <w:rPr>
          <w:sz w:val="22"/>
        </w:rPr>
      </w:pPr>
      <w:r w:rsidRPr="001B394C">
        <w:rPr>
          <w:b/>
          <w:sz w:val="22"/>
        </w:rPr>
        <w:t>Las venas cutáneas</w:t>
      </w:r>
      <w:r w:rsidRPr="001B394C">
        <w:rPr>
          <w:sz w:val="22"/>
        </w:rPr>
        <w:t xml:space="preserve"> se anastomosan con las </w:t>
      </w:r>
      <w:r w:rsidRPr="001B394C">
        <w:rPr>
          <w:b/>
          <w:sz w:val="22"/>
        </w:rPr>
        <w:t>venas paraumbilicales</w:t>
      </w:r>
      <w:r w:rsidRPr="001B394C">
        <w:rPr>
          <w:sz w:val="22"/>
        </w:rPr>
        <w:t xml:space="preserve"> (tributarias de la vena porta)</w:t>
      </w:r>
    </w:p>
    <w:p w:rsidR="000E16E9" w:rsidRPr="000E16E9" w:rsidRDefault="000E16E9" w:rsidP="001B394C">
      <w:pPr>
        <w:pStyle w:val="Prrafodelista"/>
        <w:numPr>
          <w:ilvl w:val="0"/>
          <w:numId w:val="15"/>
        </w:numPr>
        <w:rPr>
          <w:sz w:val="22"/>
        </w:rPr>
      </w:pPr>
      <w:r>
        <w:rPr>
          <w:sz w:val="22"/>
        </w:rPr>
        <w:t xml:space="preserve">Entre la </w:t>
      </w:r>
      <w:r w:rsidRPr="000E16E9">
        <w:rPr>
          <w:b/>
          <w:sz w:val="22"/>
        </w:rPr>
        <w:t>vena epigástrica superficial y la vena torácica lateral</w:t>
      </w:r>
      <w:r>
        <w:rPr>
          <w:sz w:val="22"/>
        </w:rPr>
        <w:t xml:space="preserve"> existe un conducto anastomótico la </w:t>
      </w:r>
      <w:r w:rsidRPr="000E16E9">
        <w:rPr>
          <w:b/>
          <w:sz w:val="22"/>
        </w:rPr>
        <w:t>vena toracoepigástrica</w:t>
      </w:r>
      <w:r>
        <w:rPr>
          <w:sz w:val="22"/>
        </w:rPr>
        <w:t>.</w:t>
      </w:r>
      <w:r w:rsidR="00CA566B" w:rsidRPr="00CA566B">
        <w:rPr>
          <w:noProof/>
          <w:lang w:val="es-GT" w:eastAsia="es-GT"/>
        </w:rPr>
        <w:t xml:space="preserve"> </w:t>
      </w:r>
    </w:p>
    <w:p w:rsidR="00DA61CE" w:rsidRPr="00DA61CE" w:rsidRDefault="00DA61CE" w:rsidP="00DA61CE">
      <w:pPr>
        <w:rPr>
          <w:sz w:val="22"/>
        </w:rPr>
      </w:pPr>
    </w:p>
    <w:p w:rsidR="00DA61CE" w:rsidRPr="00DA61CE" w:rsidRDefault="00CA566B" w:rsidP="000937DC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3360" behindDoc="0" locked="0" layoutInCell="1" allowOverlap="1" wp14:anchorId="637A0A78" wp14:editId="5BF08212">
            <wp:simplePos x="0" y="0"/>
            <wp:positionH relativeFrom="column">
              <wp:posOffset>4116070</wp:posOffset>
            </wp:positionH>
            <wp:positionV relativeFrom="paragraph">
              <wp:posOffset>-777875</wp:posOffset>
            </wp:positionV>
            <wp:extent cx="3079115" cy="3217545"/>
            <wp:effectExtent l="0" t="0" r="6985" b="190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9" t="13947" r="32308" b="9545"/>
                    <a:stretch/>
                  </pic:blipFill>
                  <pic:spPr bwMode="auto">
                    <a:xfrm>
                      <a:off x="0" y="0"/>
                      <a:ext cx="3079115" cy="321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7DC">
        <w:t>Drenaje Linfático</w:t>
      </w:r>
    </w:p>
    <w:p w:rsidR="00DA61CE" w:rsidRPr="00FE2A4A" w:rsidRDefault="00FE2A4A" w:rsidP="00FE2A4A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FE2A4A">
        <w:rPr>
          <w:b/>
          <w:sz w:val="22"/>
        </w:rPr>
        <w:t>Vasos linfáticos superficiales</w:t>
      </w:r>
      <w:r w:rsidRPr="00FE2A4A">
        <w:rPr>
          <w:sz w:val="22"/>
        </w:rPr>
        <w:t xml:space="preserve"> (encima del plano transumbilical) </w:t>
      </w:r>
      <w:r w:rsidRPr="00FE2A4A">
        <w:sym w:font="Wingdings" w:char="F0E0"/>
      </w:r>
      <w:r w:rsidRPr="00FE2A4A">
        <w:rPr>
          <w:sz w:val="22"/>
        </w:rPr>
        <w:t xml:space="preserve"> nódulos linfáticos axilares y nódulos linfáticos paraesternales.</w:t>
      </w:r>
    </w:p>
    <w:p w:rsidR="00FE2A4A" w:rsidRPr="00FE2A4A" w:rsidRDefault="00FE2A4A" w:rsidP="00FE2A4A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FE2A4A">
        <w:rPr>
          <w:b/>
          <w:sz w:val="22"/>
        </w:rPr>
        <w:t>Vasos linfáticos superficiales</w:t>
      </w:r>
      <w:r w:rsidRPr="00FE2A4A">
        <w:rPr>
          <w:sz w:val="22"/>
        </w:rPr>
        <w:t xml:space="preserve"> (debajo del plano transumbilical) </w:t>
      </w:r>
      <w:r w:rsidRPr="00FE2A4A">
        <w:sym w:font="Wingdings" w:char="F0E0"/>
      </w:r>
      <w:r w:rsidRPr="00FE2A4A">
        <w:rPr>
          <w:sz w:val="22"/>
        </w:rPr>
        <w:t xml:space="preserve"> nódulos linfáticos inguinales superficiales.</w:t>
      </w:r>
    </w:p>
    <w:p w:rsidR="00FE2A4A" w:rsidRDefault="00FE2A4A" w:rsidP="00FE2A4A">
      <w:pPr>
        <w:rPr>
          <w:sz w:val="22"/>
        </w:rPr>
      </w:pPr>
    </w:p>
    <w:p w:rsidR="00FE2A4A" w:rsidRPr="00FE2A4A" w:rsidRDefault="00FE2A4A" w:rsidP="00FE2A4A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FE2A4A">
        <w:rPr>
          <w:b/>
          <w:sz w:val="22"/>
        </w:rPr>
        <w:t xml:space="preserve">Vasos linfáticos profundos </w:t>
      </w:r>
      <w:r w:rsidRPr="00FE2A4A">
        <w:sym w:font="Wingdings" w:char="F0E0"/>
      </w:r>
      <w:r w:rsidRPr="00FE2A4A">
        <w:rPr>
          <w:b/>
          <w:sz w:val="22"/>
        </w:rPr>
        <w:t xml:space="preserve"> nódulos linfáticos ilíacos externos, ilíacos comunes</w:t>
      </w:r>
      <w:r w:rsidRPr="00FE2A4A">
        <w:rPr>
          <w:sz w:val="22"/>
        </w:rPr>
        <w:t xml:space="preserve"> y lumbares derechos e izquierdos (vaca y aórticos)</w:t>
      </w: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F806D6" w:rsidP="00F806D6">
      <w:pPr>
        <w:pStyle w:val="Ttulo2"/>
      </w:pPr>
      <w:r>
        <w:t>Nervios de la pared anterolateral del abdomen</w:t>
      </w:r>
    </w:p>
    <w:tbl>
      <w:tblPr>
        <w:tblStyle w:val="Tablaconcuadrcula"/>
        <w:tblW w:w="11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28"/>
        <w:gridCol w:w="1814"/>
        <w:gridCol w:w="3969"/>
        <w:gridCol w:w="3402"/>
      </w:tblGrid>
      <w:tr w:rsidR="00A277CD" w:rsidRPr="00E0652F" w:rsidTr="008D6F5D">
        <w:tc>
          <w:tcPr>
            <w:tcW w:w="192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277CD" w:rsidRPr="00E0652F" w:rsidRDefault="00A277CD" w:rsidP="00F806D6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Nervio</w:t>
            </w:r>
          </w:p>
        </w:tc>
        <w:tc>
          <w:tcPr>
            <w:tcW w:w="18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277CD" w:rsidRPr="00E0652F" w:rsidRDefault="00A277CD" w:rsidP="00F806D6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Origen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277CD" w:rsidRPr="00E0652F" w:rsidRDefault="00A277CD" w:rsidP="00F806D6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Recorrido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277CD" w:rsidRPr="00E0652F" w:rsidRDefault="00A277CD" w:rsidP="00F806D6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Distribución</w:t>
            </w:r>
          </w:p>
        </w:tc>
      </w:tr>
      <w:tr w:rsidR="00A277CD" w:rsidRPr="00F806D6" w:rsidTr="008D6F5D">
        <w:tc>
          <w:tcPr>
            <w:tcW w:w="1928" w:type="dxa"/>
            <w:tcBorders>
              <w:top w:val="single" w:sz="18" w:space="0" w:color="auto"/>
            </w:tcBorders>
            <w:vAlign w:val="center"/>
          </w:tcPr>
          <w:p w:rsidR="00A277CD" w:rsidRPr="00E0652F" w:rsidRDefault="00A277CD" w:rsidP="00F806D6">
            <w:pPr>
              <w:jc w:val="left"/>
              <w:rPr>
                <w:b/>
                <w:sz w:val="20"/>
              </w:rPr>
            </w:pPr>
            <w:r w:rsidRPr="00E0652F">
              <w:rPr>
                <w:b/>
                <w:sz w:val="20"/>
              </w:rPr>
              <w:t>Toracoabdominal (T7-11)</w:t>
            </w:r>
          </w:p>
        </w:tc>
        <w:tc>
          <w:tcPr>
            <w:tcW w:w="1814" w:type="dxa"/>
            <w:tcBorders>
              <w:top w:val="single" w:sz="18" w:space="0" w:color="auto"/>
            </w:tcBorders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Continuación de los nervios intercostales inferior (7°-11°) distal al arco costal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vAlign w:val="center"/>
          </w:tcPr>
          <w:p w:rsidR="00A277CD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Discurre entre la 2° y 3° capa de los músc abdominales;</w:t>
            </w:r>
          </w:p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Los ramos cutáneos entran en el tejido subcutáneo como ramos cutáneos laterales (T10-11) en la línea axilar anteriores) y como ramos cutáneos anteriores (T7-11) en la línea paraesternal.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Músc de la pared anterolateral del abdomen y piel suprayacente</w:t>
            </w:r>
          </w:p>
        </w:tc>
      </w:tr>
      <w:tr w:rsidR="00A277CD" w:rsidRPr="00F806D6" w:rsidTr="008D6F5D">
        <w:tc>
          <w:tcPr>
            <w:tcW w:w="1928" w:type="dxa"/>
            <w:vAlign w:val="center"/>
          </w:tcPr>
          <w:p w:rsidR="00A277CD" w:rsidRPr="00E0652F" w:rsidRDefault="00A277CD" w:rsidP="00F806D6">
            <w:pPr>
              <w:jc w:val="left"/>
              <w:rPr>
                <w:b/>
                <w:sz w:val="20"/>
              </w:rPr>
            </w:pPr>
            <w:r w:rsidRPr="00E0652F">
              <w:rPr>
                <w:b/>
                <w:sz w:val="20"/>
              </w:rPr>
              <w:t>Ramos cutáneos laterales (7°-9°)</w:t>
            </w:r>
          </w:p>
        </w:tc>
        <w:tc>
          <w:tcPr>
            <w:tcW w:w="1814" w:type="dxa"/>
            <w:vAlign w:val="center"/>
          </w:tcPr>
          <w:p w:rsidR="00A277CD" w:rsidRPr="00F806D6" w:rsidRDefault="00A277CD" w:rsidP="003B60CB">
            <w:pPr>
              <w:jc w:val="left"/>
              <w:rPr>
                <w:sz w:val="20"/>
              </w:rPr>
            </w:pPr>
            <w:r>
              <w:rPr>
                <w:sz w:val="20"/>
              </w:rPr>
              <w:t>Nervios intercostales 7-9° (ramos anteriores)</w:t>
            </w:r>
          </w:p>
        </w:tc>
        <w:tc>
          <w:tcPr>
            <w:tcW w:w="3969" w:type="dxa"/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Las divisiones anterior discurren a través del arco costal en el tejido subcutáneo</w:t>
            </w:r>
          </w:p>
        </w:tc>
        <w:tc>
          <w:tcPr>
            <w:tcW w:w="3402" w:type="dxa"/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Piel de los hipocondrios derecho e izquierdo</w:t>
            </w:r>
          </w:p>
        </w:tc>
      </w:tr>
      <w:tr w:rsidR="00A277CD" w:rsidRPr="00F806D6" w:rsidTr="008D6F5D">
        <w:tc>
          <w:tcPr>
            <w:tcW w:w="1928" w:type="dxa"/>
            <w:vAlign w:val="center"/>
          </w:tcPr>
          <w:p w:rsidR="00A277CD" w:rsidRPr="00E0652F" w:rsidRDefault="00A277CD" w:rsidP="00F806D6">
            <w:pPr>
              <w:jc w:val="left"/>
              <w:rPr>
                <w:b/>
                <w:sz w:val="20"/>
              </w:rPr>
            </w:pPr>
            <w:r w:rsidRPr="00E0652F">
              <w:rPr>
                <w:b/>
                <w:sz w:val="20"/>
              </w:rPr>
              <w:t>Subcostal (ramo anterior  T12°)</w:t>
            </w:r>
          </w:p>
        </w:tc>
        <w:tc>
          <w:tcPr>
            <w:tcW w:w="1814" w:type="dxa"/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Nervio espinal T12</w:t>
            </w:r>
          </w:p>
        </w:tc>
        <w:tc>
          <w:tcPr>
            <w:tcW w:w="3969" w:type="dxa"/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A lo largo del borde inferior de la 12° costilla y luego por la pared abdominal infraumbilical entre la 2° y 3° capa de los músc abdominales.</w:t>
            </w:r>
          </w:p>
        </w:tc>
        <w:tc>
          <w:tcPr>
            <w:tcW w:w="3402" w:type="dxa"/>
            <w:vAlign w:val="center"/>
          </w:tcPr>
          <w:p w:rsidR="00A277CD" w:rsidRPr="00F806D6" w:rsidRDefault="00A277CD" w:rsidP="00721B6B">
            <w:pPr>
              <w:jc w:val="left"/>
              <w:rPr>
                <w:sz w:val="20"/>
              </w:rPr>
            </w:pPr>
            <w:r>
              <w:rPr>
                <w:sz w:val="20"/>
              </w:rPr>
              <w:t>Músc de la pared anterolateral del abdomen y piel suprayacente superior a la cresta ilíaca e inferior al ombligo</w:t>
            </w:r>
          </w:p>
        </w:tc>
      </w:tr>
      <w:tr w:rsidR="00A277CD" w:rsidRPr="00F806D6" w:rsidTr="008D6F5D">
        <w:tc>
          <w:tcPr>
            <w:tcW w:w="1928" w:type="dxa"/>
            <w:vAlign w:val="center"/>
          </w:tcPr>
          <w:p w:rsidR="00A277CD" w:rsidRPr="00E0652F" w:rsidRDefault="00A277CD" w:rsidP="00F806D6">
            <w:pPr>
              <w:jc w:val="left"/>
              <w:rPr>
                <w:b/>
                <w:sz w:val="20"/>
              </w:rPr>
            </w:pPr>
            <w:r w:rsidRPr="00E0652F">
              <w:rPr>
                <w:b/>
                <w:sz w:val="20"/>
              </w:rPr>
              <w:t>Iliohipogástrico (L1)</w:t>
            </w:r>
          </w:p>
        </w:tc>
        <w:tc>
          <w:tcPr>
            <w:tcW w:w="1814" w:type="dxa"/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Ramo terminal superior del ramo anterior del nervio espinal L1</w:t>
            </w:r>
          </w:p>
        </w:tc>
        <w:tc>
          <w:tcPr>
            <w:tcW w:w="3969" w:type="dxa"/>
            <w:vAlign w:val="center"/>
          </w:tcPr>
          <w:p w:rsidR="00A277CD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Atraviesa el músculo transverso y discurre entre la 2° y 3° capa de músc abdominales; </w:t>
            </w:r>
          </w:p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Los ramos perforan la aponeurosis del oblicuo externo.</w:t>
            </w:r>
          </w:p>
        </w:tc>
        <w:tc>
          <w:tcPr>
            <w:tcW w:w="3402" w:type="dxa"/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Piel sobre la cresta ilíaca, porción superior de la región inguinal y región hipogástrica; músc oblicuo interno y transverso</w:t>
            </w:r>
          </w:p>
        </w:tc>
      </w:tr>
      <w:tr w:rsidR="00A277CD" w:rsidRPr="00F806D6" w:rsidTr="008D6F5D">
        <w:tc>
          <w:tcPr>
            <w:tcW w:w="1928" w:type="dxa"/>
            <w:vAlign w:val="center"/>
          </w:tcPr>
          <w:p w:rsidR="00A277CD" w:rsidRPr="00E0652F" w:rsidRDefault="00A277CD" w:rsidP="00F806D6">
            <w:pPr>
              <w:jc w:val="left"/>
              <w:rPr>
                <w:b/>
                <w:sz w:val="20"/>
              </w:rPr>
            </w:pPr>
            <w:r w:rsidRPr="00E0652F">
              <w:rPr>
                <w:b/>
                <w:sz w:val="20"/>
              </w:rPr>
              <w:t>Ilioinguinal (L1)</w:t>
            </w:r>
          </w:p>
        </w:tc>
        <w:tc>
          <w:tcPr>
            <w:tcW w:w="1814" w:type="dxa"/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Ramo terminal inferior del ramo anterior del nervio espinal L1</w:t>
            </w:r>
          </w:p>
        </w:tc>
        <w:tc>
          <w:tcPr>
            <w:tcW w:w="3969" w:type="dxa"/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Pasa entre la 2° y 3° capa de músc abdominales luego atraviesa el conducto inguinal.</w:t>
            </w:r>
          </w:p>
        </w:tc>
        <w:tc>
          <w:tcPr>
            <w:tcW w:w="3402" w:type="dxa"/>
            <w:vAlign w:val="center"/>
          </w:tcPr>
          <w:p w:rsidR="00A277CD" w:rsidRPr="00F806D6" w:rsidRDefault="00A277CD" w:rsidP="00F806D6">
            <w:pPr>
              <w:jc w:val="left"/>
              <w:rPr>
                <w:sz w:val="20"/>
              </w:rPr>
            </w:pPr>
            <w:r>
              <w:rPr>
                <w:sz w:val="20"/>
              </w:rPr>
              <w:t>Piel de la región inguinal más inferior, porción anterior del escroto o labio mayor, monte del pubis y cara medial adyacente del muslo; parte más inferior del oblicuo interno y transverso del abdomen</w:t>
            </w:r>
          </w:p>
        </w:tc>
      </w:tr>
    </w:tbl>
    <w:p w:rsidR="00DA61CE" w:rsidRPr="00DA61CE" w:rsidRDefault="00DA61CE" w:rsidP="00DA61CE">
      <w:pPr>
        <w:rPr>
          <w:sz w:val="22"/>
        </w:rPr>
      </w:pPr>
    </w:p>
    <w:p w:rsidR="00DA61CE" w:rsidRPr="00D519F6" w:rsidRDefault="00D519F6" w:rsidP="00DA61CE">
      <w:pPr>
        <w:rPr>
          <w:b/>
          <w:sz w:val="22"/>
        </w:rPr>
      </w:pPr>
      <w:r w:rsidRPr="00D519F6">
        <w:rPr>
          <w:b/>
          <w:sz w:val="22"/>
        </w:rPr>
        <w:t>Los ramos cutáneos abdominales anterior</w:t>
      </w:r>
      <w:r>
        <w:rPr>
          <w:b/>
          <w:sz w:val="22"/>
        </w:rPr>
        <w:t>es</w:t>
      </w:r>
      <w:r w:rsidRPr="00D519F6">
        <w:rPr>
          <w:b/>
          <w:sz w:val="22"/>
        </w:rPr>
        <w:t xml:space="preserve"> de los nervios toracoabdominales:</w:t>
      </w:r>
    </w:p>
    <w:p w:rsidR="00D519F6" w:rsidRPr="00D519F6" w:rsidRDefault="00D519F6" w:rsidP="00D519F6">
      <w:pPr>
        <w:pStyle w:val="Prrafodelista"/>
        <w:numPr>
          <w:ilvl w:val="0"/>
          <w:numId w:val="18"/>
        </w:numPr>
        <w:rPr>
          <w:sz w:val="22"/>
        </w:rPr>
      </w:pPr>
      <w:r w:rsidRPr="00D519F6">
        <w:rPr>
          <w:b/>
          <w:sz w:val="22"/>
        </w:rPr>
        <w:t>T7-9</w:t>
      </w:r>
      <w:r w:rsidRPr="00D519F6">
        <w:rPr>
          <w:sz w:val="22"/>
        </w:rPr>
        <w:t>: inervan piel supraumbilical</w:t>
      </w:r>
    </w:p>
    <w:p w:rsidR="00D519F6" w:rsidRPr="00D519F6" w:rsidRDefault="00D519F6" w:rsidP="00D519F6">
      <w:pPr>
        <w:pStyle w:val="Prrafodelista"/>
        <w:numPr>
          <w:ilvl w:val="0"/>
          <w:numId w:val="18"/>
        </w:numPr>
        <w:rPr>
          <w:sz w:val="22"/>
        </w:rPr>
      </w:pPr>
      <w:r w:rsidRPr="00D519F6">
        <w:rPr>
          <w:b/>
          <w:sz w:val="22"/>
        </w:rPr>
        <w:t>T10</w:t>
      </w:r>
      <w:r w:rsidRPr="00D519F6">
        <w:rPr>
          <w:sz w:val="22"/>
        </w:rPr>
        <w:t>: Inerva piel periumbilical</w:t>
      </w:r>
    </w:p>
    <w:p w:rsidR="00D519F6" w:rsidRPr="00D519F6" w:rsidRDefault="00D519F6" w:rsidP="00D519F6">
      <w:pPr>
        <w:pStyle w:val="Prrafodelista"/>
        <w:numPr>
          <w:ilvl w:val="0"/>
          <w:numId w:val="18"/>
        </w:numPr>
        <w:rPr>
          <w:sz w:val="22"/>
        </w:rPr>
      </w:pPr>
      <w:r w:rsidRPr="00D519F6">
        <w:rPr>
          <w:b/>
          <w:sz w:val="22"/>
        </w:rPr>
        <w:t>T11, T12, iliohipogástrico e ilioinguinal (L1)</w:t>
      </w:r>
      <w:r w:rsidRPr="00D519F6">
        <w:rPr>
          <w:sz w:val="22"/>
        </w:rPr>
        <w:t xml:space="preserve">: inervan la piel infraumbilical </w:t>
      </w: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DA61CE" w:rsidP="00DA61CE">
      <w:pPr>
        <w:rPr>
          <w:sz w:val="22"/>
        </w:rPr>
      </w:pPr>
    </w:p>
    <w:p w:rsidR="00DA61CE" w:rsidRPr="00DA61CE" w:rsidRDefault="00FE5822" w:rsidP="00FE5822">
      <w:pPr>
        <w:pStyle w:val="Ttulo2"/>
      </w:pPr>
      <w:r>
        <w:lastRenderedPageBreak/>
        <w:t>Superficie Interna de la Pared Anterolateral del abdomen</w:t>
      </w:r>
    </w:p>
    <w:p w:rsidR="00DA61CE" w:rsidRPr="009D7204" w:rsidRDefault="00592542" w:rsidP="009D7204">
      <w:pPr>
        <w:pStyle w:val="Prrafodelista"/>
        <w:numPr>
          <w:ilvl w:val="0"/>
          <w:numId w:val="19"/>
        </w:numPr>
        <w:rPr>
          <w:sz w:val="22"/>
        </w:rPr>
      </w:pPr>
      <w:r w:rsidRPr="009D7204">
        <w:rPr>
          <w:sz w:val="22"/>
        </w:rPr>
        <w:t>Cubierta por la fascia transversal, grasa extraperitoneal y el peritoneo parietal.</w:t>
      </w:r>
    </w:p>
    <w:p w:rsidR="00592542" w:rsidRPr="009D7204" w:rsidRDefault="00592542" w:rsidP="009D7204">
      <w:pPr>
        <w:pStyle w:val="Prrafodelista"/>
        <w:numPr>
          <w:ilvl w:val="0"/>
          <w:numId w:val="19"/>
        </w:numPr>
        <w:rPr>
          <w:sz w:val="22"/>
        </w:rPr>
      </w:pPr>
      <w:r w:rsidRPr="009D7204">
        <w:rPr>
          <w:sz w:val="22"/>
        </w:rPr>
        <w:t xml:space="preserve">La parte infraumbilical presenta </w:t>
      </w:r>
      <w:r w:rsidRPr="009D7204">
        <w:rPr>
          <w:b/>
          <w:sz w:val="22"/>
        </w:rPr>
        <w:t>cinco pliegues umbilicales peritoneales</w:t>
      </w:r>
      <w:r w:rsidRPr="009D7204">
        <w:rPr>
          <w:sz w:val="22"/>
        </w:rPr>
        <w:t xml:space="preserve"> hacia el ombligo:</w:t>
      </w:r>
    </w:p>
    <w:p w:rsidR="00592542" w:rsidRDefault="00D620F5" w:rsidP="009D7204">
      <w:pPr>
        <w:pStyle w:val="Prrafodelista"/>
        <w:numPr>
          <w:ilvl w:val="1"/>
          <w:numId w:val="19"/>
        </w:numPr>
        <w:ind w:left="709" w:hanging="283"/>
        <w:rPr>
          <w:sz w:val="22"/>
        </w:rPr>
      </w:pPr>
      <w:r w:rsidRPr="009D7204">
        <w:rPr>
          <w:b/>
          <w:sz w:val="22"/>
        </w:rPr>
        <w:t>Pliegue umbilical medio</w:t>
      </w:r>
      <w:r w:rsidRPr="009D7204">
        <w:rPr>
          <w:sz w:val="22"/>
        </w:rPr>
        <w:t xml:space="preserve">: desde el vértice de la vejiga urinaria hasta el ombligo, cubre el </w:t>
      </w:r>
      <w:r w:rsidRPr="009D7204">
        <w:rPr>
          <w:b/>
          <w:sz w:val="22"/>
        </w:rPr>
        <w:t>ligamento umbilical medio</w:t>
      </w:r>
      <w:r w:rsidRPr="009D7204">
        <w:rPr>
          <w:sz w:val="22"/>
        </w:rPr>
        <w:t>.</w:t>
      </w:r>
    </w:p>
    <w:p w:rsidR="009D7204" w:rsidRDefault="00C21005" w:rsidP="009D7204">
      <w:pPr>
        <w:pStyle w:val="Prrafodelista"/>
        <w:numPr>
          <w:ilvl w:val="1"/>
          <w:numId w:val="19"/>
        </w:numPr>
        <w:ind w:left="709" w:hanging="283"/>
        <w:rPr>
          <w:sz w:val="22"/>
        </w:rPr>
      </w:pPr>
      <w:r>
        <w:rPr>
          <w:b/>
          <w:sz w:val="22"/>
        </w:rPr>
        <w:t>Dos pliegues umbilicales mediales</w:t>
      </w:r>
      <w:r w:rsidR="005C287F">
        <w:rPr>
          <w:b/>
          <w:sz w:val="22"/>
        </w:rPr>
        <w:t xml:space="preserve">: </w:t>
      </w:r>
      <w:r w:rsidR="00344C83">
        <w:rPr>
          <w:sz w:val="22"/>
        </w:rPr>
        <w:t>Laterales al pliegue umb</w:t>
      </w:r>
      <w:r w:rsidR="00C17A49">
        <w:rPr>
          <w:sz w:val="22"/>
        </w:rPr>
        <w:t>i</w:t>
      </w:r>
      <w:r w:rsidR="00344C83">
        <w:rPr>
          <w:sz w:val="22"/>
        </w:rPr>
        <w:t xml:space="preserve">lical medio, cubren los </w:t>
      </w:r>
      <w:r w:rsidR="00344C83">
        <w:rPr>
          <w:b/>
          <w:sz w:val="22"/>
        </w:rPr>
        <w:t>ligamentos umbilicales mediales</w:t>
      </w:r>
      <w:r w:rsidR="00344C83">
        <w:rPr>
          <w:sz w:val="22"/>
        </w:rPr>
        <w:t xml:space="preserve"> formados por las porciones obliteradas de las arterias umbilicales.</w:t>
      </w:r>
    </w:p>
    <w:p w:rsidR="00344C83" w:rsidRDefault="00344C83" w:rsidP="009D7204">
      <w:pPr>
        <w:pStyle w:val="Prrafodelista"/>
        <w:numPr>
          <w:ilvl w:val="1"/>
          <w:numId w:val="19"/>
        </w:numPr>
        <w:ind w:left="709" w:hanging="283"/>
        <w:rPr>
          <w:sz w:val="22"/>
        </w:rPr>
      </w:pPr>
      <w:r>
        <w:rPr>
          <w:b/>
          <w:sz w:val="22"/>
        </w:rPr>
        <w:t>Dos pliegues umbilicales laterales:</w:t>
      </w:r>
      <w:r>
        <w:rPr>
          <w:sz w:val="22"/>
        </w:rPr>
        <w:t xml:space="preserve"> Laterales a los pliegues umbilicales mediales, cubren los vasos epigástricos inferiores.</w:t>
      </w:r>
    </w:p>
    <w:p w:rsidR="00316575" w:rsidRDefault="00316575" w:rsidP="00316575">
      <w:pPr>
        <w:pStyle w:val="Prrafodelista"/>
        <w:ind w:left="709"/>
        <w:rPr>
          <w:sz w:val="22"/>
        </w:rPr>
      </w:pPr>
    </w:p>
    <w:p w:rsidR="00344C83" w:rsidRDefault="00344C83" w:rsidP="00344C83">
      <w:pPr>
        <w:pStyle w:val="Prrafodelista"/>
        <w:numPr>
          <w:ilvl w:val="0"/>
          <w:numId w:val="19"/>
        </w:numPr>
        <w:rPr>
          <w:sz w:val="22"/>
        </w:rPr>
      </w:pPr>
      <w:r w:rsidRPr="00033FCB">
        <w:rPr>
          <w:b/>
        </w:rPr>
        <w:t>Las fosas peritoneales</w:t>
      </w:r>
      <w:r>
        <w:rPr>
          <w:sz w:val="22"/>
        </w:rPr>
        <w:t>: Depresiones laterales a los pliegues umbilicales, posibles zonas de hernias.</w:t>
      </w:r>
    </w:p>
    <w:p w:rsidR="00E05285" w:rsidRDefault="00E05285" w:rsidP="003E1CAA">
      <w:pPr>
        <w:pStyle w:val="Prrafodelista"/>
        <w:numPr>
          <w:ilvl w:val="1"/>
          <w:numId w:val="19"/>
        </w:numPr>
        <w:ind w:left="709"/>
        <w:rPr>
          <w:sz w:val="22"/>
        </w:rPr>
      </w:pPr>
      <w:r>
        <w:rPr>
          <w:b/>
          <w:sz w:val="22"/>
        </w:rPr>
        <w:t xml:space="preserve">Fosas </w:t>
      </w:r>
      <w:r w:rsidR="003E1CAA">
        <w:rPr>
          <w:b/>
          <w:sz w:val="22"/>
        </w:rPr>
        <w:t>S</w:t>
      </w:r>
      <w:r>
        <w:rPr>
          <w:b/>
          <w:sz w:val="22"/>
        </w:rPr>
        <w:t>upravesicales</w:t>
      </w:r>
      <w:r w:rsidRPr="00E05285">
        <w:rPr>
          <w:sz w:val="22"/>
        </w:rPr>
        <w:t>:</w:t>
      </w:r>
      <w:r>
        <w:rPr>
          <w:sz w:val="22"/>
        </w:rPr>
        <w:t xml:space="preserve"> Entre los pliegues medio y mediales, formadas cuando el peritoneo se refleja desde la pared anterior del abdomen sobre la vejiga.</w:t>
      </w:r>
    </w:p>
    <w:p w:rsidR="00E05285" w:rsidRDefault="00E05285" w:rsidP="003E1CAA">
      <w:pPr>
        <w:pStyle w:val="Prrafodelista"/>
        <w:numPr>
          <w:ilvl w:val="1"/>
          <w:numId w:val="19"/>
        </w:numPr>
        <w:ind w:left="709"/>
        <w:rPr>
          <w:sz w:val="22"/>
        </w:rPr>
      </w:pPr>
      <w:r>
        <w:rPr>
          <w:b/>
          <w:sz w:val="22"/>
        </w:rPr>
        <w:t xml:space="preserve">Fosas Inguinales mediales </w:t>
      </w:r>
      <w:r>
        <w:rPr>
          <w:sz w:val="22"/>
        </w:rPr>
        <w:t>(</w:t>
      </w:r>
      <w:r w:rsidRPr="00E05285">
        <w:rPr>
          <w:b/>
          <w:sz w:val="22"/>
        </w:rPr>
        <w:t>triángulos inguinales</w:t>
      </w:r>
      <w:r>
        <w:rPr>
          <w:sz w:val="22"/>
        </w:rPr>
        <w:t>)</w:t>
      </w:r>
      <w:r w:rsidRPr="00E05285">
        <w:rPr>
          <w:sz w:val="22"/>
        </w:rPr>
        <w:t>:</w:t>
      </w:r>
      <w:r>
        <w:rPr>
          <w:sz w:val="22"/>
        </w:rPr>
        <w:t xml:space="preserve"> entre los pliegues mediales y laterales, (hernias inguinales directas)</w:t>
      </w:r>
    </w:p>
    <w:p w:rsidR="00E05285" w:rsidRDefault="00E05285" w:rsidP="003E1CAA">
      <w:pPr>
        <w:pStyle w:val="Prrafodelista"/>
        <w:numPr>
          <w:ilvl w:val="1"/>
          <w:numId w:val="19"/>
        </w:numPr>
        <w:ind w:left="709"/>
        <w:rPr>
          <w:sz w:val="22"/>
        </w:rPr>
      </w:pPr>
      <w:r>
        <w:rPr>
          <w:b/>
          <w:sz w:val="22"/>
        </w:rPr>
        <w:t xml:space="preserve">Fosas inguinales laterales: </w:t>
      </w:r>
      <w:r w:rsidR="003E1CAA">
        <w:rPr>
          <w:sz w:val="22"/>
        </w:rPr>
        <w:t xml:space="preserve">laterales a los pliegues laterales, incluyen los anillos inguinales profundos, el tipo más común de hernia de produce en ellas </w:t>
      </w:r>
      <w:r w:rsidR="003E1CAA" w:rsidRPr="003E1CAA">
        <w:rPr>
          <w:b/>
          <w:sz w:val="22"/>
        </w:rPr>
        <w:t>hernia inguinal indirecta</w:t>
      </w:r>
      <w:r w:rsidR="003E1CAA">
        <w:rPr>
          <w:sz w:val="22"/>
        </w:rPr>
        <w:t>.</w:t>
      </w:r>
    </w:p>
    <w:p w:rsidR="00033FCB" w:rsidRDefault="00033FCB" w:rsidP="00033FCB">
      <w:pPr>
        <w:pStyle w:val="Prrafodelista"/>
        <w:ind w:left="709"/>
        <w:rPr>
          <w:sz w:val="22"/>
        </w:rPr>
      </w:pPr>
    </w:p>
    <w:p w:rsidR="00033FCB" w:rsidRDefault="00033FCB" w:rsidP="00033FCB">
      <w:pPr>
        <w:pStyle w:val="Prrafodelista"/>
        <w:numPr>
          <w:ilvl w:val="0"/>
          <w:numId w:val="19"/>
        </w:numPr>
        <w:rPr>
          <w:sz w:val="22"/>
        </w:rPr>
      </w:pPr>
      <w:r w:rsidRPr="00C61671">
        <w:rPr>
          <w:b/>
          <w:sz w:val="22"/>
        </w:rPr>
        <w:t>Ligamento falciforme</w:t>
      </w:r>
      <w:r>
        <w:rPr>
          <w:sz w:val="22"/>
        </w:rPr>
        <w:t>: reflexión peritoneal sagital entre la pared abdominal anterior y el hígado; circunda el ligamento redondo del hígado y las venas paraumbilicales en su borde inferior libre.</w:t>
      </w:r>
    </w:p>
    <w:p w:rsidR="00033FCB" w:rsidRPr="009D7204" w:rsidRDefault="00033FCB" w:rsidP="00033FCB">
      <w:pPr>
        <w:pStyle w:val="Prrafodelista"/>
        <w:numPr>
          <w:ilvl w:val="0"/>
          <w:numId w:val="19"/>
        </w:numPr>
        <w:rPr>
          <w:sz w:val="22"/>
        </w:rPr>
      </w:pPr>
      <w:r w:rsidRPr="00C61671">
        <w:rPr>
          <w:b/>
          <w:sz w:val="22"/>
        </w:rPr>
        <w:t>Ligamento redondo</w:t>
      </w:r>
      <w:r>
        <w:rPr>
          <w:sz w:val="22"/>
        </w:rPr>
        <w:t xml:space="preserve">: resto fibroso de la vena umbilical, que iba desde el ombligo al hígado durante la vida embrionaria. </w:t>
      </w:r>
    </w:p>
    <w:p w:rsidR="00DA61CE" w:rsidRDefault="005C6233" w:rsidP="005C6233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5300051B" wp14:editId="42D0C602">
            <wp:simplePos x="0" y="0"/>
            <wp:positionH relativeFrom="column">
              <wp:posOffset>120015</wp:posOffset>
            </wp:positionH>
            <wp:positionV relativeFrom="paragraph">
              <wp:posOffset>67945</wp:posOffset>
            </wp:positionV>
            <wp:extent cx="6682740" cy="4114800"/>
            <wp:effectExtent l="0" t="0" r="381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9" t="12512" r="1538" b="10571"/>
                    <a:stretch/>
                  </pic:blipFill>
                  <pic:spPr bwMode="auto">
                    <a:xfrm>
                      <a:off x="0" y="0"/>
                      <a:ext cx="668274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233" w:rsidRPr="00DA61CE" w:rsidRDefault="005C6233" w:rsidP="005C6233">
      <w:pPr>
        <w:rPr>
          <w:sz w:val="22"/>
        </w:rPr>
      </w:pPr>
    </w:p>
    <w:p w:rsidR="005C6233" w:rsidRDefault="005C6233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br w:type="page"/>
      </w:r>
    </w:p>
    <w:p w:rsidR="00DA61CE" w:rsidRPr="00DA61CE" w:rsidRDefault="00361DE3" w:rsidP="00361DE3">
      <w:pPr>
        <w:pStyle w:val="Ttulo2"/>
      </w:pPr>
      <w:r>
        <w:lastRenderedPageBreak/>
        <w:t>Región Inguinal</w:t>
      </w:r>
    </w:p>
    <w:p w:rsidR="00DA61CE" w:rsidRDefault="004D530D" w:rsidP="00DA61CE">
      <w:pPr>
        <w:rPr>
          <w:sz w:val="22"/>
        </w:rPr>
      </w:pPr>
      <w:r>
        <w:rPr>
          <w:sz w:val="22"/>
        </w:rPr>
        <w:t>Entre la Espina ilíaca y el tubérculo del pubis</w:t>
      </w:r>
    </w:p>
    <w:p w:rsidR="004D530D" w:rsidRDefault="004D530D" w:rsidP="00DA61CE">
      <w:pPr>
        <w:rPr>
          <w:sz w:val="22"/>
        </w:rPr>
      </w:pPr>
    </w:p>
    <w:p w:rsidR="004D530D" w:rsidRDefault="004D530D" w:rsidP="004D530D">
      <w:pPr>
        <w:pStyle w:val="Ttulo3"/>
      </w:pPr>
      <w:r>
        <w:t xml:space="preserve">Ligamento Inguinal </w:t>
      </w:r>
    </w:p>
    <w:p w:rsidR="004D530D" w:rsidRPr="00C20153" w:rsidRDefault="00C20153" w:rsidP="00C20153">
      <w:pPr>
        <w:pStyle w:val="Prrafodelista"/>
        <w:numPr>
          <w:ilvl w:val="0"/>
          <w:numId w:val="20"/>
        </w:numPr>
        <w:rPr>
          <w:sz w:val="22"/>
        </w:rPr>
      </w:pPr>
      <w:r w:rsidRPr="00C20153">
        <w:rPr>
          <w:sz w:val="22"/>
        </w:rPr>
        <w:t xml:space="preserve">Densa banda que forma la parte más inferior de la </w:t>
      </w:r>
      <w:r w:rsidRPr="00C20153">
        <w:rPr>
          <w:b/>
          <w:sz w:val="22"/>
        </w:rPr>
        <w:t>aponeurosis del oblicuo externo</w:t>
      </w:r>
      <w:r w:rsidRPr="00C20153">
        <w:rPr>
          <w:sz w:val="22"/>
        </w:rPr>
        <w:t xml:space="preserve">. </w:t>
      </w:r>
    </w:p>
    <w:p w:rsidR="00C20153" w:rsidRPr="00C20153" w:rsidRDefault="00C20153" w:rsidP="00C20153">
      <w:pPr>
        <w:pStyle w:val="Prrafodelista"/>
        <w:numPr>
          <w:ilvl w:val="1"/>
          <w:numId w:val="20"/>
        </w:numPr>
        <w:rPr>
          <w:sz w:val="22"/>
        </w:rPr>
      </w:pPr>
      <w:r w:rsidRPr="00C20153">
        <w:rPr>
          <w:sz w:val="22"/>
        </w:rPr>
        <w:t xml:space="preserve">La mayoría de las </w:t>
      </w:r>
      <w:r w:rsidRPr="00C20153">
        <w:rPr>
          <w:b/>
          <w:sz w:val="22"/>
        </w:rPr>
        <w:t>fibras del extremo medial del ligamento inguinal</w:t>
      </w:r>
      <w:r w:rsidRPr="00C20153">
        <w:rPr>
          <w:sz w:val="22"/>
        </w:rPr>
        <w:t xml:space="preserve"> se insertan en el </w:t>
      </w:r>
      <w:r w:rsidRPr="00C20153">
        <w:rPr>
          <w:b/>
          <w:sz w:val="22"/>
        </w:rPr>
        <w:t>tubérculo del pubis</w:t>
      </w:r>
      <w:r w:rsidRPr="00C20153">
        <w:rPr>
          <w:sz w:val="22"/>
        </w:rPr>
        <w:t>.</w:t>
      </w:r>
    </w:p>
    <w:p w:rsidR="00C20153" w:rsidRPr="00C20153" w:rsidRDefault="00C20153" w:rsidP="00C20153">
      <w:pPr>
        <w:pStyle w:val="Prrafodelista"/>
        <w:numPr>
          <w:ilvl w:val="1"/>
          <w:numId w:val="20"/>
        </w:numPr>
        <w:rPr>
          <w:sz w:val="22"/>
        </w:rPr>
      </w:pPr>
      <w:r w:rsidRPr="00C20153">
        <w:rPr>
          <w:sz w:val="22"/>
        </w:rPr>
        <w:t xml:space="preserve">Fibras más profundas pasan posteriormente y se unen a la rama superior del pubis formando el </w:t>
      </w:r>
      <w:r w:rsidRPr="00C20153">
        <w:rPr>
          <w:b/>
          <w:sz w:val="22"/>
        </w:rPr>
        <w:t xml:space="preserve">ligamento lacunar </w:t>
      </w:r>
      <w:r w:rsidRPr="00C20153">
        <w:rPr>
          <w:sz w:val="22"/>
        </w:rPr>
        <w:t xml:space="preserve"> (límite medial del espacio inguinal).</w:t>
      </w:r>
    </w:p>
    <w:p w:rsidR="00C20153" w:rsidRPr="00C20153" w:rsidRDefault="00C20153" w:rsidP="00C20153">
      <w:pPr>
        <w:pStyle w:val="Prrafodelista"/>
        <w:numPr>
          <w:ilvl w:val="1"/>
          <w:numId w:val="20"/>
        </w:numPr>
        <w:rPr>
          <w:sz w:val="22"/>
        </w:rPr>
      </w:pPr>
      <w:r w:rsidRPr="00C20153">
        <w:rPr>
          <w:sz w:val="22"/>
        </w:rPr>
        <w:t xml:space="preserve">Las fibras más laterales se continúan a lo largo del pecten del pubis como </w:t>
      </w:r>
      <w:r w:rsidRPr="00C20153">
        <w:rPr>
          <w:b/>
          <w:sz w:val="22"/>
        </w:rPr>
        <w:t>ligamento pectíneo</w:t>
      </w:r>
      <w:r w:rsidRPr="00C20153">
        <w:rPr>
          <w:sz w:val="22"/>
        </w:rPr>
        <w:t>.</w:t>
      </w:r>
    </w:p>
    <w:p w:rsidR="00C20153" w:rsidRPr="00C20153" w:rsidRDefault="00C20153" w:rsidP="00C20153">
      <w:pPr>
        <w:pStyle w:val="Prrafodelista"/>
        <w:numPr>
          <w:ilvl w:val="1"/>
          <w:numId w:val="20"/>
        </w:numPr>
        <w:rPr>
          <w:sz w:val="22"/>
        </w:rPr>
      </w:pPr>
      <w:r w:rsidRPr="00C20153">
        <w:rPr>
          <w:sz w:val="22"/>
        </w:rPr>
        <w:t xml:space="preserve">Las fibras más superiores se abren hacia arriba sobrepasando el tubérculo del pubis y cruzando la línea alba para mezclarse con las fibras inferiores de la aponeurosis del oblicuo externo formando el </w:t>
      </w:r>
      <w:r w:rsidRPr="00C20153">
        <w:rPr>
          <w:b/>
          <w:sz w:val="22"/>
        </w:rPr>
        <w:t>ligamento inguinal reflejo</w:t>
      </w:r>
      <w:r w:rsidRPr="00C20153">
        <w:rPr>
          <w:sz w:val="22"/>
        </w:rPr>
        <w:t>.</w:t>
      </w:r>
    </w:p>
    <w:p w:rsidR="004D530D" w:rsidRDefault="004D530D" w:rsidP="00DA61CE">
      <w:pPr>
        <w:rPr>
          <w:sz w:val="22"/>
        </w:rPr>
      </w:pPr>
    </w:p>
    <w:p w:rsidR="004D530D" w:rsidRPr="00DA61CE" w:rsidRDefault="004D530D" w:rsidP="004D530D">
      <w:pPr>
        <w:pStyle w:val="Ttulo3"/>
      </w:pPr>
      <w:r>
        <w:t>Tracto Iliopúbico</w:t>
      </w:r>
    </w:p>
    <w:p w:rsidR="00DA61CE" w:rsidRPr="00617A48" w:rsidRDefault="00C22D2E" w:rsidP="00617A48">
      <w:pPr>
        <w:pStyle w:val="Prrafodelista"/>
        <w:numPr>
          <w:ilvl w:val="0"/>
          <w:numId w:val="20"/>
        </w:numPr>
        <w:rPr>
          <w:sz w:val="22"/>
        </w:rPr>
      </w:pPr>
      <w:r>
        <w:rPr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D0942A5" wp14:editId="074E6792">
                <wp:simplePos x="0" y="0"/>
                <wp:positionH relativeFrom="column">
                  <wp:posOffset>3630295</wp:posOffset>
                </wp:positionH>
                <wp:positionV relativeFrom="paragraph">
                  <wp:posOffset>165100</wp:posOffset>
                </wp:positionV>
                <wp:extent cx="3510915" cy="5727700"/>
                <wp:effectExtent l="0" t="0" r="0" b="6350"/>
                <wp:wrapSquare wrapText="bothSides"/>
                <wp:docPr id="11" name="11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0915" cy="5727700"/>
                          <a:chOff x="0" y="0"/>
                          <a:chExt cx="3510951" cy="5727940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3148642"/>
                            <a:ext cx="3148642" cy="2579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8627" y="0"/>
                            <a:ext cx="3502324" cy="3165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11 Grupo" o:spid="_x0000_s1026" style="position:absolute;margin-left:285.85pt;margin-top:13pt;width:276.45pt;height:451pt;z-index:251666432" coordsize="35109,57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0" o:spid="_x0000_s1027" type="#_x0000_t75" style="position:absolute;top:31486;width:31486;height:25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BKI3FAAAA2wAAAA8AAABkcnMvZG93bnJldi54bWxEj9FqwkAQRd8L/YdlCr7VjQpSo6uIWNBS&#10;qI1+wJAdk2h2Ns2uMf5956HQtxnunXvPLFa9q1VHbag8GxgNE1DEubcVFwZOx/fXN1AhIlusPZOB&#10;BwVYLZ+fFphaf+dv6rJYKAnhkKKBMsYm1TrkJTkMQ98Qi3b2rcMoa1to2+Jdwl2tx0ky1Q4rloYS&#10;G9qUlF+zmzPw+bHvvg7Zz2y3PflLdphsprP1w5jBS7+eg4rUx3/z3/XOCr7Qyy8ygF7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ASiNxQAAANsAAAAPAAAAAAAAAAAAAAAA&#10;AJ8CAABkcnMvZG93bnJldi54bWxQSwUGAAAAAAQABAD3AAAAkQMAAAAA&#10;">
                  <v:imagedata r:id="rId19" o:title="" croptop="7796f" cropbottom="17547f" cropleft="10789f" cropright="17946f"/>
                  <v:path arrowok="t"/>
                </v:shape>
                <v:shape id="Imagen 9" o:spid="_x0000_s1028" type="#_x0000_t75" style="position:absolute;left:86;width:35023;height:31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w0bDCAAAA2gAAAA8AAABkcnMvZG93bnJldi54bWxEj0FrAjEUhO+C/yE8oRep2RYUuxpFCoKe&#10;ZO3S83Pzmt26edkmqa7/vikIHoeZ+YZZrnvbigv50DhW8DLJQBBXTjdsFJQf2+c5iBCRNbaOScGN&#10;AqxXw8ESc+2uXNDlGI1IEA45Kqhj7HIpQ1WTxTBxHXHyvpy3GJP0RmqP1wS3rXzNspm02HBaqLGj&#10;95qq8/HXKjj9FAk7L8pQbsd7v/s2h+mnUepp1G8WICL18RG+t3dawRv8X0k3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8NGwwgAAANoAAAAPAAAAAAAAAAAAAAAAAJ8C&#10;AABkcnMvZG93bnJldi54bWxQSwUGAAAAAAQABAD3AAAAjgMAAAAA&#10;">
                  <v:imagedata r:id="rId20" o:title="" croptop="7923f" cropbottom="8326f" cropleft="10879f" cropright="13761f"/>
                  <v:path arrowok="t"/>
                </v:shape>
                <w10:wrap type="square"/>
              </v:group>
            </w:pict>
          </mc:Fallback>
        </mc:AlternateContent>
      </w:r>
      <w:r w:rsidR="0021290C" w:rsidRPr="00617A48">
        <w:rPr>
          <w:sz w:val="22"/>
        </w:rPr>
        <w:t xml:space="preserve">Borde inferior engrosado de la </w:t>
      </w:r>
      <w:r w:rsidR="0021290C" w:rsidRPr="00617A48">
        <w:rPr>
          <w:b/>
          <w:sz w:val="22"/>
        </w:rPr>
        <w:t>fascia transversal</w:t>
      </w:r>
      <w:r w:rsidR="0021290C" w:rsidRPr="00617A48">
        <w:rPr>
          <w:sz w:val="22"/>
        </w:rPr>
        <w:t xml:space="preserve">, se presenta como una banda fibrosa que discurre paralela y posterior al </w:t>
      </w:r>
      <w:r w:rsidR="0021290C" w:rsidRPr="00617A48">
        <w:rPr>
          <w:b/>
          <w:sz w:val="22"/>
        </w:rPr>
        <w:t>ligamento inguinal</w:t>
      </w:r>
      <w:r w:rsidR="0021290C" w:rsidRPr="00617A48">
        <w:rPr>
          <w:sz w:val="22"/>
        </w:rPr>
        <w:t>.</w:t>
      </w:r>
    </w:p>
    <w:p w:rsidR="0021290C" w:rsidRPr="00617A48" w:rsidRDefault="0021290C" w:rsidP="00617A48">
      <w:pPr>
        <w:pStyle w:val="Prrafodelista"/>
        <w:numPr>
          <w:ilvl w:val="0"/>
          <w:numId w:val="20"/>
        </w:numPr>
        <w:rPr>
          <w:sz w:val="22"/>
        </w:rPr>
      </w:pPr>
      <w:r w:rsidRPr="00617A48">
        <w:rPr>
          <w:sz w:val="22"/>
        </w:rPr>
        <w:t xml:space="preserve">Refuerza la pared posterior y el suelo del conducto inguinal cuando cruza por encima de las estructuras que atraviesan el </w:t>
      </w:r>
      <w:r w:rsidRPr="00617A48">
        <w:rPr>
          <w:b/>
          <w:sz w:val="22"/>
        </w:rPr>
        <w:t>espacio subinguinal</w:t>
      </w:r>
      <w:r w:rsidRPr="00617A48">
        <w:rPr>
          <w:sz w:val="22"/>
        </w:rPr>
        <w:t>.</w:t>
      </w:r>
    </w:p>
    <w:p w:rsidR="0021290C" w:rsidRDefault="0021290C" w:rsidP="00DA61CE">
      <w:pPr>
        <w:rPr>
          <w:sz w:val="22"/>
        </w:rPr>
      </w:pPr>
    </w:p>
    <w:p w:rsidR="0021290C" w:rsidRPr="00DA61CE" w:rsidRDefault="0021290C" w:rsidP="00DA61CE">
      <w:pPr>
        <w:rPr>
          <w:sz w:val="22"/>
        </w:rPr>
      </w:pPr>
      <w:r w:rsidRPr="0021290C">
        <w:rPr>
          <w:b/>
          <w:sz w:val="22"/>
        </w:rPr>
        <w:t>El orificio miopectíneo</w:t>
      </w:r>
      <w:r>
        <w:rPr>
          <w:sz w:val="22"/>
        </w:rPr>
        <w:t>: zona débil, formada en relación a estructuras que atraviesan la pared corporal, es el lugar de aparición de hernias inguinales directas, indirectas y femorales.</w:t>
      </w:r>
    </w:p>
    <w:p w:rsidR="00DA61CE" w:rsidRPr="00DA61CE" w:rsidRDefault="00C22D2E" w:rsidP="00DA61CE">
      <w:pPr>
        <w:rPr>
          <w:sz w:val="22"/>
        </w:rPr>
      </w:pPr>
      <w:r w:rsidRPr="00C22D2E">
        <w:rPr>
          <w:noProof/>
          <w:lang w:val="es-GT" w:eastAsia="es-GT"/>
        </w:rPr>
        <w:t xml:space="preserve"> </w:t>
      </w:r>
    </w:p>
    <w:p w:rsidR="00DA61CE" w:rsidRPr="00DA61CE" w:rsidRDefault="00617A48" w:rsidP="00617A48">
      <w:pPr>
        <w:pStyle w:val="Ttulo2"/>
      </w:pPr>
      <w:r>
        <w:t>Conducto Inguinal</w:t>
      </w:r>
    </w:p>
    <w:p w:rsidR="00DA61CE" w:rsidRPr="002D5580" w:rsidRDefault="00F876EE" w:rsidP="002D5580">
      <w:pPr>
        <w:pStyle w:val="Prrafodelista"/>
        <w:numPr>
          <w:ilvl w:val="0"/>
          <w:numId w:val="21"/>
        </w:numPr>
        <w:rPr>
          <w:sz w:val="22"/>
        </w:rPr>
      </w:pPr>
      <w:r w:rsidRPr="002D5580">
        <w:rPr>
          <w:sz w:val="22"/>
        </w:rPr>
        <w:t xml:space="preserve">Se relaciona con el </w:t>
      </w:r>
      <w:r w:rsidRPr="002D5580">
        <w:rPr>
          <w:b/>
          <w:sz w:val="22"/>
        </w:rPr>
        <w:t>descenso de los testículos</w:t>
      </w:r>
      <w:r w:rsidRPr="002D5580">
        <w:rPr>
          <w:sz w:val="22"/>
        </w:rPr>
        <w:t xml:space="preserve"> durante el desarrollo fetal.</w:t>
      </w:r>
    </w:p>
    <w:p w:rsidR="00F876EE" w:rsidRPr="002D5580" w:rsidRDefault="00F876EE" w:rsidP="002D5580">
      <w:pPr>
        <w:pStyle w:val="Prrafodelista"/>
        <w:numPr>
          <w:ilvl w:val="0"/>
          <w:numId w:val="21"/>
        </w:numPr>
        <w:rPr>
          <w:sz w:val="22"/>
        </w:rPr>
      </w:pPr>
      <w:r w:rsidRPr="002D5580">
        <w:rPr>
          <w:sz w:val="22"/>
        </w:rPr>
        <w:t xml:space="preserve">Paso </w:t>
      </w:r>
      <w:r w:rsidRPr="002D5580">
        <w:rPr>
          <w:b/>
          <w:sz w:val="22"/>
        </w:rPr>
        <w:t>oblicuo</w:t>
      </w:r>
      <w:r w:rsidRPr="002D5580">
        <w:rPr>
          <w:sz w:val="22"/>
        </w:rPr>
        <w:t xml:space="preserve"> de </w:t>
      </w:r>
      <w:r w:rsidRPr="002D5580">
        <w:rPr>
          <w:b/>
          <w:sz w:val="22"/>
        </w:rPr>
        <w:t>4cm</w:t>
      </w:r>
      <w:r w:rsidRPr="002D5580">
        <w:rPr>
          <w:sz w:val="22"/>
        </w:rPr>
        <w:t xml:space="preserve"> de largo, paralelo y superior a la mitad medial del </w:t>
      </w:r>
      <w:r w:rsidRPr="002D5580">
        <w:rPr>
          <w:b/>
          <w:sz w:val="22"/>
        </w:rPr>
        <w:t>ligamento inguinal</w:t>
      </w:r>
      <w:r w:rsidRPr="002D5580">
        <w:rPr>
          <w:sz w:val="22"/>
        </w:rPr>
        <w:t>.</w:t>
      </w:r>
    </w:p>
    <w:p w:rsidR="00F876EE" w:rsidRDefault="00F876EE" w:rsidP="002D5580">
      <w:pPr>
        <w:pStyle w:val="Prrafodelista"/>
        <w:numPr>
          <w:ilvl w:val="0"/>
          <w:numId w:val="21"/>
        </w:numPr>
        <w:rPr>
          <w:sz w:val="22"/>
        </w:rPr>
      </w:pPr>
      <w:r w:rsidRPr="002D5580">
        <w:rPr>
          <w:sz w:val="22"/>
        </w:rPr>
        <w:t xml:space="preserve">Las estructuras que ocupan son el </w:t>
      </w:r>
      <w:r w:rsidRPr="002D5580">
        <w:rPr>
          <w:b/>
          <w:sz w:val="22"/>
        </w:rPr>
        <w:t>cordón espermático</w:t>
      </w:r>
      <w:r w:rsidRPr="002D5580">
        <w:rPr>
          <w:sz w:val="22"/>
        </w:rPr>
        <w:t xml:space="preserve"> en los hombres, </w:t>
      </w:r>
      <w:r w:rsidRPr="002D5580">
        <w:rPr>
          <w:b/>
          <w:sz w:val="22"/>
        </w:rPr>
        <w:t>ligamento redondo del útero</w:t>
      </w:r>
      <w:r w:rsidRPr="002D5580">
        <w:rPr>
          <w:sz w:val="22"/>
        </w:rPr>
        <w:t xml:space="preserve"> en la mujer, vasos sanguíneos y linfáticos y nervio ilioinguinal.</w:t>
      </w:r>
    </w:p>
    <w:p w:rsidR="0004016C" w:rsidRDefault="0004016C" w:rsidP="0004016C">
      <w:pPr>
        <w:pStyle w:val="Prrafodelista"/>
        <w:ind w:left="360"/>
        <w:rPr>
          <w:sz w:val="22"/>
        </w:rPr>
      </w:pPr>
    </w:p>
    <w:p w:rsidR="0004016C" w:rsidRDefault="0004016C" w:rsidP="002D5580">
      <w:pPr>
        <w:pStyle w:val="Prrafodelista"/>
        <w:numPr>
          <w:ilvl w:val="0"/>
          <w:numId w:val="21"/>
        </w:numPr>
        <w:rPr>
          <w:sz w:val="22"/>
        </w:rPr>
      </w:pPr>
      <w:r w:rsidRPr="0004016C">
        <w:rPr>
          <w:b/>
          <w:sz w:val="22"/>
        </w:rPr>
        <w:t>El anillo inguinal profundo (interno)</w:t>
      </w:r>
      <w:r>
        <w:rPr>
          <w:sz w:val="22"/>
        </w:rPr>
        <w:t xml:space="preserve">: es la entrada al conducto inguinal. </w:t>
      </w:r>
    </w:p>
    <w:p w:rsidR="0004016C" w:rsidRDefault="0004016C" w:rsidP="0004016C">
      <w:pPr>
        <w:pStyle w:val="Prrafodelista"/>
        <w:numPr>
          <w:ilvl w:val="1"/>
          <w:numId w:val="21"/>
        </w:numPr>
        <w:rPr>
          <w:sz w:val="22"/>
        </w:rPr>
      </w:pPr>
      <w:r>
        <w:rPr>
          <w:sz w:val="22"/>
        </w:rPr>
        <w:t xml:space="preserve">Superior a la mitad del </w:t>
      </w:r>
      <w:r w:rsidRPr="00BA438F">
        <w:rPr>
          <w:b/>
          <w:sz w:val="22"/>
        </w:rPr>
        <w:t>ligamento inguinal</w:t>
      </w:r>
      <w:r>
        <w:rPr>
          <w:sz w:val="22"/>
        </w:rPr>
        <w:t xml:space="preserve"> y lateral a la </w:t>
      </w:r>
      <w:r w:rsidRPr="00BA438F">
        <w:rPr>
          <w:b/>
          <w:sz w:val="22"/>
        </w:rPr>
        <w:t>arteria epigástrica inferior</w:t>
      </w:r>
      <w:r>
        <w:rPr>
          <w:sz w:val="22"/>
        </w:rPr>
        <w:t xml:space="preserve">. </w:t>
      </w:r>
    </w:p>
    <w:p w:rsidR="0004016C" w:rsidRDefault="0004016C" w:rsidP="0004016C">
      <w:pPr>
        <w:pStyle w:val="Prrafodelista"/>
        <w:numPr>
          <w:ilvl w:val="1"/>
          <w:numId w:val="21"/>
        </w:numPr>
        <w:rPr>
          <w:sz w:val="22"/>
        </w:rPr>
      </w:pPr>
      <w:r>
        <w:rPr>
          <w:sz w:val="22"/>
        </w:rPr>
        <w:t xml:space="preserve">Evaginación de la fascia transversal que forma una abertura. </w:t>
      </w:r>
    </w:p>
    <w:p w:rsidR="0004016C" w:rsidRDefault="0004016C" w:rsidP="0004016C">
      <w:pPr>
        <w:pStyle w:val="Prrafodelista"/>
        <w:numPr>
          <w:ilvl w:val="1"/>
          <w:numId w:val="21"/>
        </w:numPr>
        <w:rPr>
          <w:sz w:val="22"/>
        </w:rPr>
      </w:pPr>
      <w:r>
        <w:rPr>
          <w:sz w:val="22"/>
        </w:rPr>
        <w:t xml:space="preserve">A través de la abertura pasan el </w:t>
      </w:r>
      <w:r w:rsidRPr="00BA438F">
        <w:rPr>
          <w:b/>
          <w:sz w:val="22"/>
        </w:rPr>
        <w:t xml:space="preserve">conducto deferente </w:t>
      </w:r>
      <w:r>
        <w:rPr>
          <w:sz w:val="22"/>
        </w:rPr>
        <w:t>extra peritoneal</w:t>
      </w:r>
      <w:r w:rsidRPr="00BA438F">
        <w:rPr>
          <w:b/>
          <w:sz w:val="22"/>
        </w:rPr>
        <w:t>, vasos testiculares</w:t>
      </w:r>
      <w:r>
        <w:rPr>
          <w:sz w:val="22"/>
        </w:rPr>
        <w:t xml:space="preserve"> (hombre) y </w:t>
      </w:r>
      <w:r w:rsidRPr="00BA438F">
        <w:rPr>
          <w:b/>
          <w:sz w:val="22"/>
        </w:rPr>
        <w:t>ligamento redondo del útero</w:t>
      </w:r>
      <w:r>
        <w:rPr>
          <w:sz w:val="22"/>
        </w:rPr>
        <w:t xml:space="preserve"> (mujer).</w:t>
      </w:r>
    </w:p>
    <w:p w:rsidR="00C22D2E" w:rsidRDefault="00C22D2E" w:rsidP="00C22D2E">
      <w:pPr>
        <w:pStyle w:val="Prrafodelista"/>
        <w:ind w:left="1080"/>
        <w:rPr>
          <w:sz w:val="22"/>
        </w:rPr>
      </w:pPr>
    </w:p>
    <w:p w:rsidR="007654B7" w:rsidRDefault="0004016C" w:rsidP="002D5580">
      <w:pPr>
        <w:pStyle w:val="Prrafodelista"/>
        <w:numPr>
          <w:ilvl w:val="0"/>
          <w:numId w:val="21"/>
        </w:numPr>
        <w:rPr>
          <w:sz w:val="22"/>
        </w:rPr>
      </w:pPr>
      <w:r w:rsidRPr="007654B7">
        <w:rPr>
          <w:b/>
          <w:sz w:val="22"/>
        </w:rPr>
        <w:t>El anillo inguinal superficial (externo)</w:t>
      </w:r>
      <w:r>
        <w:rPr>
          <w:sz w:val="22"/>
        </w:rPr>
        <w:t>:</w:t>
      </w:r>
      <w:r w:rsidR="007654B7">
        <w:rPr>
          <w:sz w:val="22"/>
        </w:rPr>
        <w:t xml:space="preserve"> Salida por donde el cordón espermático (hombre) y ligamento redondo del útero (mujer) emerge del conducto inguinal.</w:t>
      </w:r>
    </w:p>
    <w:p w:rsidR="007654B7" w:rsidRDefault="007654B7" w:rsidP="007654B7">
      <w:pPr>
        <w:pStyle w:val="Prrafodelista"/>
        <w:numPr>
          <w:ilvl w:val="1"/>
          <w:numId w:val="21"/>
        </w:numPr>
        <w:rPr>
          <w:sz w:val="22"/>
        </w:rPr>
      </w:pPr>
      <w:r>
        <w:rPr>
          <w:sz w:val="22"/>
        </w:rPr>
        <w:lastRenderedPageBreak/>
        <w:t xml:space="preserve">Superolateral al </w:t>
      </w:r>
      <w:r w:rsidRPr="00BA438F">
        <w:rPr>
          <w:b/>
          <w:sz w:val="22"/>
        </w:rPr>
        <w:t>tubérculo del pubis</w:t>
      </w:r>
      <w:r>
        <w:rPr>
          <w:sz w:val="22"/>
        </w:rPr>
        <w:t>.</w:t>
      </w:r>
    </w:p>
    <w:p w:rsidR="0004016C" w:rsidRDefault="007654B7" w:rsidP="007654B7">
      <w:pPr>
        <w:pStyle w:val="Prrafodelista"/>
        <w:numPr>
          <w:ilvl w:val="1"/>
          <w:numId w:val="21"/>
        </w:numPr>
        <w:rPr>
          <w:sz w:val="22"/>
        </w:rPr>
      </w:pPr>
      <w:r>
        <w:rPr>
          <w:sz w:val="22"/>
        </w:rPr>
        <w:t xml:space="preserve">La aponeurosis situada lateral y medialmente al anillo superficial son los </w:t>
      </w:r>
      <w:r w:rsidRPr="007654B7">
        <w:rPr>
          <w:b/>
          <w:sz w:val="22"/>
        </w:rPr>
        <w:t>pilares.</w:t>
      </w:r>
      <w:r w:rsidR="0004016C">
        <w:rPr>
          <w:sz w:val="22"/>
        </w:rPr>
        <w:t xml:space="preserve"> </w:t>
      </w:r>
    </w:p>
    <w:p w:rsidR="00E02C43" w:rsidRDefault="00E02C43" w:rsidP="00E02C43">
      <w:pPr>
        <w:pStyle w:val="Prrafodelista"/>
        <w:numPr>
          <w:ilvl w:val="2"/>
          <w:numId w:val="22"/>
        </w:numPr>
        <w:rPr>
          <w:sz w:val="22"/>
        </w:rPr>
      </w:pPr>
      <w:r w:rsidRPr="00E02C43">
        <w:rPr>
          <w:b/>
          <w:sz w:val="22"/>
        </w:rPr>
        <w:t>Pilar lateral</w:t>
      </w:r>
      <w:r>
        <w:rPr>
          <w:sz w:val="22"/>
        </w:rPr>
        <w:t>: se inserta en el tubérculo del pubis</w:t>
      </w:r>
    </w:p>
    <w:p w:rsidR="00E02C43" w:rsidRDefault="00E02C43" w:rsidP="00E02C43">
      <w:pPr>
        <w:pStyle w:val="Prrafodelista"/>
        <w:numPr>
          <w:ilvl w:val="2"/>
          <w:numId w:val="22"/>
        </w:numPr>
        <w:rPr>
          <w:sz w:val="22"/>
        </w:rPr>
      </w:pPr>
      <w:r w:rsidRPr="00E02C43">
        <w:rPr>
          <w:b/>
          <w:sz w:val="22"/>
        </w:rPr>
        <w:t>Pilar medial</w:t>
      </w:r>
      <w:r>
        <w:rPr>
          <w:sz w:val="22"/>
        </w:rPr>
        <w:t xml:space="preserve"> se inserta en la cresta del pubis.</w:t>
      </w:r>
    </w:p>
    <w:p w:rsidR="00E02C43" w:rsidRPr="002D5580" w:rsidRDefault="00E02C43" w:rsidP="00E02C43">
      <w:pPr>
        <w:pStyle w:val="Prrafodelista"/>
        <w:numPr>
          <w:ilvl w:val="2"/>
          <w:numId w:val="22"/>
        </w:numPr>
        <w:rPr>
          <w:sz w:val="22"/>
        </w:rPr>
      </w:pPr>
      <w:r>
        <w:rPr>
          <w:sz w:val="22"/>
        </w:rPr>
        <w:t>Ambos ayudan a impedir que los pilares se alejen uno de otro.</w:t>
      </w:r>
    </w:p>
    <w:p w:rsidR="00DA61CE" w:rsidRDefault="00DA61CE" w:rsidP="00DA61CE">
      <w:pPr>
        <w:rPr>
          <w:sz w:val="22"/>
        </w:rPr>
      </w:pPr>
    </w:p>
    <w:p w:rsidR="00C22D2E" w:rsidRDefault="00C22D2E" w:rsidP="00DA61CE">
      <w:pPr>
        <w:rPr>
          <w:sz w:val="22"/>
        </w:rPr>
      </w:pPr>
      <w:r w:rsidRPr="00C22D2E">
        <w:rPr>
          <w:b/>
          <w:sz w:val="22"/>
        </w:rPr>
        <w:t>El ligamento inguinal y el tracto iliopúbico</w:t>
      </w:r>
      <w:r>
        <w:rPr>
          <w:sz w:val="22"/>
        </w:rPr>
        <w:t>, que cubren el orificio miopectíneo, definen los límites inferiores del conducto inguinal y sus aberturas</w:t>
      </w:r>
    </w:p>
    <w:p w:rsidR="00C22D2E" w:rsidRPr="00DA61CE" w:rsidRDefault="00C22D2E" w:rsidP="00DA61CE">
      <w:pPr>
        <w:rPr>
          <w:sz w:val="22"/>
        </w:rPr>
      </w:pPr>
      <w:r w:rsidRPr="00C22D2E">
        <w:rPr>
          <w:b/>
          <w:sz w:val="22"/>
        </w:rPr>
        <w:t>El triángulo inguinal</w:t>
      </w:r>
      <w:r>
        <w:rPr>
          <w:sz w:val="22"/>
        </w:rPr>
        <w:t xml:space="preserve"> separa estas estructuras de la vaina femoral.</w:t>
      </w:r>
    </w:p>
    <w:p w:rsidR="00DA61CE" w:rsidRDefault="00DA61CE" w:rsidP="00DA61CE">
      <w:pPr>
        <w:rPr>
          <w:sz w:val="22"/>
        </w:rPr>
      </w:pPr>
    </w:p>
    <w:p w:rsidR="00583FBF" w:rsidRPr="00DA61CE" w:rsidRDefault="00583FBF" w:rsidP="00583FBF">
      <w:pPr>
        <w:pStyle w:val="Ttulo3"/>
      </w:pPr>
      <w:r>
        <w:t>Límites del conducto inguinal</w:t>
      </w:r>
    </w:p>
    <w:tbl>
      <w:tblPr>
        <w:tblStyle w:val="Tablaconcuadrcula"/>
        <w:tblW w:w="1105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34"/>
        <w:gridCol w:w="3118"/>
        <w:gridCol w:w="3118"/>
        <w:gridCol w:w="3685"/>
      </w:tblGrid>
      <w:tr w:rsidR="004A706A" w:rsidRPr="004A706A" w:rsidTr="004A706A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Límite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Anillo profundo/tercio lateral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Tercio medio</w:t>
            </w:r>
          </w:p>
        </w:tc>
        <w:tc>
          <w:tcPr>
            <w:tcW w:w="36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Tercio lateral/Anillo superficial</w:t>
            </w:r>
          </w:p>
        </w:tc>
      </w:tr>
      <w:tr w:rsidR="004A706A" w:rsidRPr="004A706A" w:rsidTr="004A706A"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Pared Posterior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Fascia transversal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Fascia transversal</w:t>
            </w:r>
          </w:p>
        </w:tc>
        <w:tc>
          <w:tcPr>
            <w:tcW w:w="368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Hoz inguinal (tendón conjunto) más el ligamento inguinal reflejo</w:t>
            </w:r>
          </w:p>
        </w:tc>
      </w:tr>
      <w:tr w:rsidR="004A706A" w:rsidRPr="004A706A" w:rsidTr="004A706A"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Pared Anterior</w:t>
            </w:r>
          </w:p>
        </w:tc>
        <w:tc>
          <w:tcPr>
            <w:tcW w:w="3118" w:type="dxa"/>
            <w:vAlign w:val="center"/>
          </w:tcPr>
          <w:p w:rsidR="004A706A" w:rsidRPr="004A706A" w:rsidRDefault="004A706A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Oblicuo interno más el pilar lateral de la aponeurosis del oblicuo externo</w:t>
            </w:r>
          </w:p>
        </w:tc>
        <w:tc>
          <w:tcPr>
            <w:tcW w:w="3118" w:type="dxa"/>
            <w:vAlign w:val="center"/>
          </w:tcPr>
          <w:p w:rsidR="004A706A" w:rsidRPr="004A706A" w:rsidRDefault="004A706A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Aponeurosis del oblicuo externo (pilar lateral y fibras intercrurales)</w:t>
            </w:r>
          </w:p>
        </w:tc>
        <w:tc>
          <w:tcPr>
            <w:tcW w:w="3685" w:type="dxa"/>
            <w:tcBorders>
              <w:right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Aponeurosis del oblicuo externo (fibras intercrurales)</w:t>
            </w:r>
          </w:p>
        </w:tc>
      </w:tr>
      <w:tr w:rsidR="004A706A" w:rsidRPr="004A706A" w:rsidTr="004A706A"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Techo</w:t>
            </w:r>
          </w:p>
        </w:tc>
        <w:tc>
          <w:tcPr>
            <w:tcW w:w="3118" w:type="dxa"/>
            <w:vAlign w:val="center"/>
          </w:tcPr>
          <w:p w:rsidR="004A706A" w:rsidRPr="004A706A" w:rsidRDefault="00D57196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Fascia transversal</w:t>
            </w:r>
          </w:p>
        </w:tc>
        <w:tc>
          <w:tcPr>
            <w:tcW w:w="3118" w:type="dxa"/>
            <w:vAlign w:val="center"/>
          </w:tcPr>
          <w:p w:rsidR="004A706A" w:rsidRPr="004A706A" w:rsidRDefault="00D57196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Arcadas musculoaponeuróticas del oblicuo interno y el transverso del abdomen.</w:t>
            </w:r>
          </w:p>
        </w:tc>
        <w:tc>
          <w:tcPr>
            <w:tcW w:w="3685" w:type="dxa"/>
            <w:tcBorders>
              <w:right w:val="single" w:sz="18" w:space="0" w:color="auto"/>
            </w:tcBorders>
            <w:vAlign w:val="center"/>
          </w:tcPr>
          <w:p w:rsidR="004A706A" w:rsidRPr="004A706A" w:rsidRDefault="00D57196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Pilar medial de la aponeurosis del oblicuo externo</w:t>
            </w:r>
          </w:p>
        </w:tc>
      </w:tr>
      <w:tr w:rsidR="004A706A" w:rsidRPr="004A706A" w:rsidTr="004A706A"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A706A" w:rsidRPr="004A706A" w:rsidRDefault="004A706A" w:rsidP="004A706A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Suelo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vAlign w:val="center"/>
          </w:tcPr>
          <w:p w:rsidR="004A706A" w:rsidRPr="004A706A" w:rsidRDefault="00D57196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Tracto iliopúbico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vAlign w:val="center"/>
          </w:tcPr>
          <w:p w:rsidR="004A706A" w:rsidRPr="004A706A" w:rsidRDefault="00D57196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Ligamento inguinal</w:t>
            </w:r>
          </w:p>
        </w:tc>
        <w:tc>
          <w:tcPr>
            <w:tcW w:w="368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A706A" w:rsidRPr="004A706A" w:rsidRDefault="00D57196" w:rsidP="004A706A">
            <w:pPr>
              <w:jc w:val="left"/>
              <w:rPr>
                <w:sz w:val="20"/>
              </w:rPr>
            </w:pPr>
            <w:r>
              <w:rPr>
                <w:sz w:val="20"/>
              </w:rPr>
              <w:t>Ligamento lacunar</w:t>
            </w:r>
          </w:p>
        </w:tc>
      </w:tr>
    </w:tbl>
    <w:p w:rsidR="00DA61CE" w:rsidRDefault="00DA61CE" w:rsidP="00DA61CE">
      <w:pPr>
        <w:rPr>
          <w:sz w:val="22"/>
        </w:rPr>
      </w:pPr>
    </w:p>
    <w:p w:rsidR="00D57196" w:rsidRPr="00DA61CE" w:rsidRDefault="00D57196" w:rsidP="00D57196">
      <w:pPr>
        <w:pStyle w:val="Ttulo2"/>
      </w:pPr>
      <w:r>
        <w:t>Cordón Espermático</w:t>
      </w:r>
    </w:p>
    <w:p w:rsidR="00DA61CE" w:rsidRPr="00792E51" w:rsidRDefault="00792E51" w:rsidP="00792E51">
      <w:pPr>
        <w:pStyle w:val="Prrafodelista"/>
        <w:numPr>
          <w:ilvl w:val="0"/>
          <w:numId w:val="23"/>
        </w:numPr>
        <w:rPr>
          <w:sz w:val="22"/>
        </w:rPr>
      </w:pPr>
      <w:r w:rsidRPr="00792E51">
        <w:rPr>
          <w:sz w:val="22"/>
        </w:rPr>
        <w:t>Contiene estructuras que se dirigen hacia el testículo, suspende el testículo en el escroto.</w:t>
      </w:r>
    </w:p>
    <w:p w:rsidR="00792E51" w:rsidRPr="00792E51" w:rsidRDefault="00792E51" w:rsidP="00792E51">
      <w:pPr>
        <w:pStyle w:val="Prrafodelista"/>
        <w:numPr>
          <w:ilvl w:val="0"/>
          <w:numId w:val="23"/>
        </w:numPr>
        <w:rPr>
          <w:sz w:val="22"/>
        </w:rPr>
      </w:pPr>
      <w:r w:rsidRPr="00792E51">
        <w:rPr>
          <w:sz w:val="22"/>
        </w:rPr>
        <w:t xml:space="preserve">Empieza en el </w:t>
      </w:r>
      <w:r w:rsidRPr="00792E51">
        <w:rPr>
          <w:b/>
          <w:sz w:val="22"/>
        </w:rPr>
        <w:t>anillo inguinal profundo</w:t>
      </w:r>
      <w:r w:rsidRPr="00792E51">
        <w:rPr>
          <w:sz w:val="22"/>
        </w:rPr>
        <w:t xml:space="preserve">, lateral a vasos epigástricos inferiores, pasa a través del </w:t>
      </w:r>
      <w:r w:rsidRPr="00792E51">
        <w:rPr>
          <w:b/>
          <w:sz w:val="22"/>
        </w:rPr>
        <w:t>conducto inguinal</w:t>
      </w:r>
      <w:r w:rsidRPr="00792E51">
        <w:rPr>
          <w:sz w:val="22"/>
        </w:rPr>
        <w:t xml:space="preserve">, sale a nivel del </w:t>
      </w:r>
      <w:r w:rsidRPr="00792E51">
        <w:rPr>
          <w:b/>
          <w:sz w:val="22"/>
        </w:rPr>
        <w:t>anillo inguinal superficial</w:t>
      </w:r>
      <w:r w:rsidRPr="00792E51">
        <w:rPr>
          <w:sz w:val="22"/>
        </w:rPr>
        <w:t xml:space="preserve"> y termina en el </w:t>
      </w:r>
      <w:r w:rsidRPr="00792E51">
        <w:rPr>
          <w:b/>
          <w:sz w:val="22"/>
        </w:rPr>
        <w:t>escroto</w:t>
      </w:r>
      <w:r w:rsidRPr="00792E51">
        <w:rPr>
          <w:sz w:val="22"/>
        </w:rPr>
        <w:t>, en el borde posterior del testículo.</w:t>
      </w:r>
    </w:p>
    <w:p w:rsidR="00792E51" w:rsidRPr="00792E51" w:rsidRDefault="00792E51" w:rsidP="00792E51">
      <w:pPr>
        <w:pStyle w:val="Prrafodelista"/>
        <w:numPr>
          <w:ilvl w:val="0"/>
          <w:numId w:val="23"/>
        </w:numPr>
        <w:rPr>
          <w:sz w:val="22"/>
        </w:rPr>
      </w:pPr>
      <w:r w:rsidRPr="00792E51">
        <w:rPr>
          <w:sz w:val="22"/>
        </w:rPr>
        <w:t>Las cubiertas del cordón espermático son</w:t>
      </w:r>
    </w:p>
    <w:p w:rsidR="00792E51" w:rsidRPr="00792E51" w:rsidRDefault="00792E51" w:rsidP="00792E51">
      <w:pPr>
        <w:pStyle w:val="Prrafodelista"/>
        <w:numPr>
          <w:ilvl w:val="1"/>
          <w:numId w:val="23"/>
        </w:numPr>
        <w:rPr>
          <w:sz w:val="22"/>
        </w:rPr>
      </w:pPr>
      <w:r w:rsidRPr="00792E51">
        <w:rPr>
          <w:b/>
          <w:sz w:val="22"/>
        </w:rPr>
        <w:t>Fascia espermática interna</w:t>
      </w:r>
      <w:r w:rsidRPr="00792E51">
        <w:rPr>
          <w:sz w:val="22"/>
        </w:rPr>
        <w:t xml:space="preserve">: Deriva de la fascia transversal. </w:t>
      </w:r>
    </w:p>
    <w:p w:rsidR="00DA61CE" w:rsidRPr="00792E51" w:rsidRDefault="00792E51" w:rsidP="00792E51">
      <w:pPr>
        <w:pStyle w:val="Prrafodelista"/>
        <w:numPr>
          <w:ilvl w:val="1"/>
          <w:numId w:val="23"/>
        </w:numPr>
        <w:rPr>
          <w:sz w:val="22"/>
        </w:rPr>
      </w:pPr>
      <w:r w:rsidRPr="00792E51">
        <w:rPr>
          <w:b/>
          <w:sz w:val="22"/>
        </w:rPr>
        <w:t>Fascia Cremastérica</w:t>
      </w:r>
      <w:r w:rsidRPr="00792E51">
        <w:rPr>
          <w:sz w:val="22"/>
        </w:rPr>
        <w:t xml:space="preserve">: Deriva de la fascia de las caras superficial y profunda del músculo oblicuo interno, contiene haces del </w:t>
      </w:r>
      <w:r w:rsidRPr="00792E51">
        <w:rPr>
          <w:b/>
          <w:sz w:val="22"/>
        </w:rPr>
        <w:t>músculo cremáster</w:t>
      </w:r>
      <w:r w:rsidRPr="00792E51">
        <w:rPr>
          <w:sz w:val="22"/>
        </w:rPr>
        <w:t>.</w:t>
      </w:r>
    </w:p>
    <w:p w:rsidR="00792E51" w:rsidRPr="00792E51" w:rsidRDefault="00792E51" w:rsidP="00792E51">
      <w:pPr>
        <w:pStyle w:val="Prrafodelista"/>
        <w:numPr>
          <w:ilvl w:val="1"/>
          <w:numId w:val="23"/>
        </w:numPr>
        <w:rPr>
          <w:sz w:val="22"/>
        </w:rPr>
      </w:pPr>
      <w:r w:rsidRPr="00792E51">
        <w:rPr>
          <w:b/>
          <w:sz w:val="22"/>
        </w:rPr>
        <w:t>Fascia espermática externa</w:t>
      </w:r>
      <w:r w:rsidRPr="00792E51">
        <w:rPr>
          <w:sz w:val="22"/>
        </w:rPr>
        <w:t>: Deriva de la aponeurosis del oblicuo externo del abdomen y su fascia de revestimiento.</w:t>
      </w:r>
    </w:p>
    <w:p w:rsidR="00DA61CE" w:rsidRDefault="00DA61CE" w:rsidP="00DA61CE">
      <w:pPr>
        <w:rPr>
          <w:sz w:val="22"/>
        </w:rPr>
      </w:pPr>
    </w:p>
    <w:p w:rsidR="00763533" w:rsidRDefault="00763533" w:rsidP="00DA61CE">
      <w:pPr>
        <w:rPr>
          <w:sz w:val="22"/>
        </w:rPr>
      </w:pPr>
      <w:r>
        <w:rPr>
          <w:b/>
        </w:rPr>
        <w:t xml:space="preserve">Músculo cremáster: </w:t>
      </w:r>
      <w:r>
        <w:rPr>
          <w:sz w:val="22"/>
        </w:rPr>
        <w:t>Eleva el testículo de manera refleja dentro del escroto en respuesta al frío en un intento de regular la temperatura para la espermatogénesis (requiere 1°C por debajo de la temp corporal).</w:t>
      </w:r>
    </w:p>
    <w:p w:rsidR="00763533" w:rsidRPr="00763533" w:rsidRDefault="00763533" w:rsidP="00DA61CE">
      <w:pPr>
        <w:rPr>
          <w:sz w:val="22"/>
        </w:rPr>
      </w:pPr>
      <w:r>
        <w:rPr>
          <w:sz w:val="22"/>
        </w:rPr>
        <w:t xml:space="preserve">Músculo estriado, inervación somática del </w:t>
      </w:r>
      <w:r>
        <w:rPr>
          <w:b/>
          <w:sz w:val="22"/>
        </w:rPr>
        <w:t xml:space="preserve">ramo genital </w:t>
      </w:r>
      <w:r>
        <w:rPr>
          <w:sz w:val="22"/>
        </w:rPr>
        <w:t xml:space="preserve">del nervio </w:t>
      </w:r>
      <w:r>
        <w:rPr>
          <w:b/>
          <w:sz w:val="22"/>
        </w:rPr>
        <w:t xml:space="preserve">genitofermoral </w:t>
      </w:r>
      <w:r>
        <w:rPr>
          <w:sz w:val="22"/>
        </w:rPr>
        <w:t>(L1, L2)</w:t>
      </w:r>
      <w:r w:rsidR="00D23475">
        <w:rPr>
          <w:sz w:val="22"/>
        </w:rPr>
        <w:t xml:space="preserve"> del plexo lumbar.</w:t>
      </w:r>
    </w:p>
    <w:p w:rsidR="00763533" w:rsidRPr="00763533" w:rsidRDefault="00763533" w:rsidP="00DA61CE">
      <w:pPr>
        <w:rPr>
          <w:b/>
          <w:sz w:val="22"/>
        </w:rPr>
      </w:pPr>
      <w:r>
        <w:rPr>
          <w:sz w:val="22"/>
        </w:rPr>
        <w:t xml:space="preserve">Actúa en conjunción con el </w:t>
      </w:r>
      <w:r>
        <w:rPr>
          <w:b/>
          <w:sz w:val="22"/>
        </w:rPr>
        <w:t xml:space="preserve">músculo dartos. </w:t>
      </w:r>
    </w:p>
    <w:p w:rsidR="001561EA" w:rsidRDefault="001561EA" w:rsidP="00DA61CE">
      <w:pPr>
        <w:rPr>
          <w:sz w:val="22"/>
        </w:rPr>
      </w:pPr>
    </w:p>
    <w:p w:rsidR="001561EA" w:rsidRDefault="00763533" w:rsidP="00DA61CE">
      <w:pPr>
        <w:rPr>
          <w:sz w:val="22"/>
        </w:rPr>
      </w:pPr>
      <w:r w:rsidRPr="00763533">
        <w:rPr>
          <w:b/>
        </w:rPr>
        <w:t>Múscu</w:t>
      </w:r>
      <w:r>
        <w:rPr>
          <w:b/>
        </w:rPr>
        <w:t xml:space="preserve">lo Dartos: </w:t>
      </w:r>
      <w:r>
        <w:rPr>
          <w:sz w:val="22"/>
        </w:rPr>
        <w:t>Ayuda a la elevación testicular al producir la contracción de la piel del escroto en respuesta a estímulos de temperatura.</w:t>
      </w:r>
    </w:p>
    <w:p w:rsidR="00D23475" w:rsidRDefault="00D23475" w:rsidP="00DA61CE">
      <w:pPr>
        <w:rPr>
          <w:sz w:val="22"/>
        </w:rPr>
      </w:pPr>
      <w:r>
        <w:rPr>
          <w:sz w:val="22"/>
        </w:rPr>
        <w:t>Músculo liso, inervación autónoma.</w:t>
      </w:r>
    </w:p>
    <w:p w:rsidR="00D23475" w:rsidRDefault="00D23475" w:rsidP="00DA61CE">
      <w:pPr>
        <w:rPr>
          <w:sz w:val="22"/>
        </w:rPr>
      </w:pPr>
    </w:p>
    <w:p w:rsidR="00D23475" w:rsidRDefault="00D23475" w:rsidP="00D23475">
      <w:pPr>
        <w:pStyle w:val="Ttulo3"/>
      </w:pPr>
      <w:r>
        <w:t>Componentes del cordón espermático</w:t>
      </w:r>
    </w:p>
    <w:p w:rsidR="00D23475" w:rsidRDefault="00D23475" w:rsidP="00FE16FA">
      <w:pPr>
        <w:pStyle w:val="Prrafodelista"/>
        <w:numPr>
          <w:ilvl w:val="0"/>
          <w:numId w:val="24"/>
        </w:numPr>
        <w:rPr>
          <w:sz w:val="22"/>
        </w:rPr>
      </w:pPr>
      <w:r w:rsidRPr="00FE16FA">
        <w:rPr>
          <w:b/>
          <w:sz w:val="22"/>
        </w:rPr>
        <w:t>Conducto Deferente</w:t>
      </w:r>
      <w:r w:rsidRPr="00FE16FA">
        <w:rPr>
          <w:sz w:val="22"/>
        </w:rPr>
        <w:t>: Tubo muscular de 45cm que conduce los espermatozoides del epidídimo al conducto eyaculador.</w:t>
      </w:r>
    </w:p>
    <w:p w:rsidR="00FE16FA" w:rsidRPr="00FE16FA" w:rsidRDefault="00FE16FA" w:rsidP="00FE16FA">
      <w:pPr>
        <w:pStyle w:val="Prrafodelista"/>
        <w:ind w:left="360"/>
        <w:rPr>
          <w:sz w:val="22"/>
        </w:rPr>
      </w:pPr>
    </w:p>
    <w:p w:rsidR="00D23475" w:rsidRPr="00FE16FA" w:rsidRDefault="005130F8" w:rsidP="00FE16FA">
      <w:pPr>
        <w:pStyle w:val="Prrafodelista"/>
        <w:numPr>
          <w:ilvl w:val="0"/>
          <w:numId w:val="24"/>
        </w:numPr>
        <w:rPr>
          <w:sz w:val="22"/>
        </w:rPr>
      </w:pPr>
      <w:r w:rsidRPr="00FE16FA">
        <w:rPr>
          <w:sz w:val="22"/>
        </w:rPr>
        <w:t>Arteria Aorta</w:t>
      </w:r>
      <w:r w:rsidRPr="00FE16FA">
        <w:rPr>
          <w:b/>
          <w:sz w:val="22"/>
        </w:rPr>
        <w:t xml:space="preserve"> </w:t>
      </w:r>
      <w:r w:rsidRPr="005130F8">
        <w:rPr>
          <w:b/>
        </w:rPr>
        <w:sym w:font="Wingdings" w:char="F0E0"/>
      </w:r>
      <w:r w:rsidRPr="00FE16FA">
        <w:rPr>
          <w:b/>
          <w:sz w:val="22"/>
        </w:rPr>
        <w:t xml:space="preserve"> </w:t>
      </w:r>
      <w:r w:rsidR="00D23475" w:rsidRPr="00FE16FA">
        <w:rPr>
          <w:b/>
          <w:sz w:val="22"/>
        </w:rPr>
        <w:t>Arteria Testicular</w:t>
      </w:r>
      <w:r w:rsidR="00D23475" w:rsidRPr="00FE16FA">
        <w:rPr>
          <w:sz w:val="22"/>
        </w:rPr>
        <w:t xml:space="preserve">: irriga el testículo y epidídimo </w:t>
      </w:r>
    </w:p>
    <w:p w:rsidR="001561EA" w:rsidRPr="00FE16FA" w:rsidRDefault="005130F8" w:rsidP="00FE16FA">
      <w:pPr>
        <w:pStyle w:val="Prrafodelista"/>
        <w:numPr>
          <w:ilvl w:val="0"/>
          <w:numId w:val="24"/>
        </w:numPr>
        <w:rPr>
          <w:sz w:val="22"/>
        </w:rPr>
      </w:pPr>
      <w:r w:rsidRPr="00FE16FA">
        <w:rPr>
          <w:sz w:val="22"/>
        </w:rPr>
        <w:t xml:space="preserve">Arteria Vesical inferior </w:t>
      </w:r>
      <w:r w:rsidRPr="005130F8">
        <w:sym w:font="Wingdings" w:char="F0E0"/>
      </w:r>
      <w:r w:rsidRPr="00FE16FA">
        <w:rPr>
          <w:sz w:val="22"/>
        </w:rPr>
        <w:t xml:space="preserve"> </w:t>
      </w:r>
      <w:r w:rsidRPr="00FE16FA">
        <w:rPr>
          <w:b/>
          <w:sz w:val="22"/>
        </w:rPr>
        <w:t>Arteria del conducto deferente</w:t>
      </w:r>
      <w:r w:rsidRPr="00FE16FA">
        <w:rPr>
          <w:sz w:val="22"/>
        </w:rPr>
        <w:t xml:space="preserve"> </w:t>
      </w:r>
    </w:p>
    <w:p w:rsidR="001561EA" w:rsidRPr="00FE16FA" w:rsidRDefault="00960FE5" w:rsidP="00FE16FA">
      <w:pPr>
        <w:pStyle w:val="Prrafodelista"/>
        <w:numPr>
          <w:ilvl w:val="0"/>
          <w:numId w:val="24"/>
        </w:numPr>
        <w:rPr>
          <w:sz w:val="22"/>
        </w:rPr>
      </w:pPr>
      <w:r w:rsidRPr="00FE16FA">
        <w:rPr>
          <w:sz w:val="22"/>
        </w:rPr>
        <w:t xml:space="preserve">Arteria epigástrica inferior </w:t>
      </w:r>
      <w:r w:rsidRPr="00960FE5">
        <w:sym w:font="Wingdings" w:char="F0E0"/>
      </w:r>
      <w:r w:rsidRPr="00FE16FA">
        <w:rPr>
          <w:sz w:val="22"/>
        </w:rPr>
        <w:t xml:space="preserve"> </w:t>
      </w:r>
      <w:r w:rsidRPr="00FE16FA">
        <w:rPr>
          <w:b/>
          <w:sz w:val="22"/>
        </w:rPr>
        <w:t>Arteria cremastérica</w:t>
      </w:r>
    </w:p>
    <w:p w:rsidR="001561EA" w:rsidRDefault="00102F3D" w:rsidP="00FE16FA">
      <w:pPr>
        <w:pStyle w:val="Prrafodelista"/>
        <w:numPr>
          <w:ilvl w:val="0"/>
          <w:numId w:val="24"/>
        </w:num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7456" behindDoc="0" locked="0" layoutInCell="1" allowOverlap="1" wp14:anchorId="4F7DDCF4" wp14:editId="2A9261B8">
            <wp:simplePos x="0" y="0"/>
            <wp:positionH relativeFrom="column">
              <wp:posOffset>1878330</wp:posOffset>
            </wp:positionH>
            <wp:positionV relativeFrom="paragraph">
              <wp:posOffset>-659130</wp:posOffset>
            </wp:positionV>
            <wp:extent cx="5147945" cy="3536315"/>
            <wp:effectExtent l="0" t="0" r="0" b="698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47945" cy="3536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CE7" w:rsidRPr="00FE16FA">
        <w:rPr>
          <w:b/>
          <w:sz w:val="22"/>
        </w:rPr>
        <w:t>Plexo venoso pampiniforme</w:t>
      </w:r>
      <w:r w:rsidR="00CA0CE7" w:rsidRPr="00FE16FA">
        <w:rPr>
          <w:sz w:val="22"/>
        </w:rPr>
        <w:t>: Red formada hasta por 12 venas que convergen superiormente como venas testiculares derecha e izquierda.</w:t>
      </w:r>
    </w:p>
    <w:p w:rsidR="00102F3D" w:rsidRDefault="00102F3D" w:rsidP="00102F3D">
      <w:pPr>
        <w:pStyle w:val="Prrafodelista"/>
        <w:ind w:left="360"/>
        <w:rPr>
          <w:sz w:val="22"/>
        </w:rPr>
      </w:pPr>
    </w:p>
    <w:p w:rsidR="005D6B11" w:rsidRPr="00FE16FA" w:rsidRDefault="005D6B11" w:rsidP="00FE16FA">
      <w:pPr>
        <w:pStyle w:val="Prrafodelista"/>
        <w:numPr>
          <w:ilvl w:val="0"/>
          <w:numId w:val="24"/>
        </w:numPr>
        <w:rPr>
          <w:sz w:val="22"/>
        </w:rPr>
      </w:pPr>
      <w:r w:rsidRPr="005D6B11">
        <w:rPr>
          <w:b/>
          <w:sz w:val="22"/>
        </w:rPr>
        <w:t>Vestigio del proceso vaginal</w:t>
      </w:r>
      <w:r>
        <w:rPr>
          <w:b/>
          <w:sz w:val="22"/>
        </w:rPr>
        <w:t>:</w:t>
      </w:r>
      <w:r>
        <w:rPr>
          <w:sz w:val="22"/>
        </w:rPr>
        <w:t xml:space="preserve"> que puede observarse como tracto fibroso en la porción anterior del cordón espermático que se extiende entre el peritoneo y la túnica vaginal.</w:t>
      </w: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02F3D" w:rsidP="00DA61CE">
      <w:pPr>
        <w:rPr>
          <w:sz w:val="22"/>
        </w:rPr>
      </w:pPr>
      <w:r>
        <w:rPr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6A52970" wp14:editId="293384D5">
                <wp:simplePos x="0" y="0"/>
                <wp:positionH relativeFrom="column">
                  <wp:posOffset>-43180</wp:posOffset>
                </wp:positionH>
                <wp:positionV relativeFrom="paragraph">
                  <wp:posOffset>17780</wp:posOffset>
                </wp:positionV>
                <wp:extent cx="5977890" cy="5402580"/>
                <wp:effectExtent l="0" t="0" r="3810" b="7620"/>
                <wp:wrapSquare wrapText="bothSides"/>
                <wp:docPr id="16" name="1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890" cy="5402580"/>
                          <a:chOff x="0" y="0"/>
                          <a:chExt cx="5184475" cy="4761781"/>
                        </a:xfrm>
                      </wpg:grpSpPr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879" y="2355011"/>
                            <a:ext cx="5149970" cy="2406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Imagen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84475" cy="2355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6 Grupo" o:spid="_x0000_s1026" style="position:absolute;margin-left:-3.4pt;margin-top:1.4pt;width:470.7pt;height:425.4pt;z-index:251669504;mso-width-relative:margin;mso-height-relative:margin" coordsize="51844,47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">
                <v:shape id="Imagen 14" o:spid="_x0000_s1027" type="#_x0000_t75" style="position:absolute;left:258;top:23550;width:51500;height:24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JTeC+AAAA2wAAAA8AAABkcnMvZG93bnJldi54bWxET02LwjAQvQv+hzCCF9FULWKrUUQQvG63&#10;eh6asS02k9JErf/eLAh7m8f7nO2+N414UudqywrmswgEcWF1zaWC/Pc0XYNwHlljY5kUvMnBfjcc&#10;bDHV9sU/9Mx8KUIIuxQVVN63qZSuqMigm9mWOHA32xn0AXal1B2+Qrhp5CKKVtJgzaGhwpaOFRX3&#10;7GEUJIk7xI+Es/l5cs0vy2vcSB0rNR71hw0IT73/F3/dZx3mx/D3SzhA7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AJTeC+AAAA2wAAAA8AAAAAAAAAAAAAAAAAnwIAAGRy&#10;cy9kb3ducmV2LnhtbFBLBQYAAAAABAAEAPcAAACKAwAAAAA=&#10;">
                  <v:imagedata r:id="rId24" o:title="" croptop="12097f" cropbottom="15735f" cropleft="3024f" cropright="2121f"/>
                  <v:path arrowok="t"/>
                </v:shape>
                <v:shape id="Imagen 15" o:spid="_x0000_s1028" type="#_x0000_t75" style="position:absolute;width:51844;height:23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KUYzAAAAA2wAAAA8AAABkcnMvZG93bnJldi54bWxET8uqwjAQ3Qv+QxjhbkTTCEqpRhFBrgs3&#10;PjbuxmZsi82kNFHr3xvhwt3N4TxnsepsLZ7U+sqxBjVOQBDnzlRcaDiftqMUhA/IBmvHpOFNHlbL&#10;fm+BmXEvPtDzGAoRQ9hnqKEMocmk9HlJFv3YNcSRu7nWYoiwLaRp8RXDbS0nSTKTFiuODSU2tCkp&#10;vx8fVsNl/6u8cqmq1O6aJ+/J8LBJH1r/DLr1HESgLvyL/9w7E+dP4ftLPEAu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opRjMAAAADbAAAADwAAAAAAAAAAAAAAAACfAgAA&#10;ZHJzL2Rvd25yZXYueG1sUEsFBgAAAAAEAAQA9wAAAIwDAAAAAA==&#10;">
                  <v:imagedata r:id="rId25" o:title="" croptop="8334f" cropbottom="20504f" cropleft="2823f" cropright="2117f"/>
                  <v:path arrowok="t"/>
                </v:shape>
                <w10:wrap type="square"/>
              </v:group>
            </w:pict>
          </mc:Fallback>
        </mc:AlternateContent>
      </w: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561EA" w:rsidRDefault="001561EA" w:rsidP="00DA61CE">
      <w:pPr>
        <w:rPr>
          <w:sz w:val="22"/>
        </w:rPr>
      </w:pPr>
    </w:p>
    <w:p w:rsidR="00102F3D" w:rsidRDefault="00102F3D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p w:rsidR="00102F3D" w:rsidRDefault="00056F57" w:rsidP="00056F57">
      <w:pPr>
        <w:pStyle w:val="Ttulo2"/>
      </w:pPr>
      <w:r>
        <w:lastRenderedPageBreak/>
        <w:t>Escroto</w:t>
      </w:r>
    </w:p>
    <w:p w:rsidR="00102F3D" w:rsidRPr="00BD37D5" w:rsidRDefault="00DC6B2A" w:rsidP="00BD37D5">
      <w:pPr>
        <w:pStyle w:val="Prrafodelista"/>
        <w:numPr>
          <w:ilvl w:val="0"/>
          <w:numId w:val="25"/>
        </w:numPr>
        <w:rPr>
          <w:sz w:val="22"/>
        </w:rPr>
      </w:pPr>
      <w:r w:rsidRPr="00BD37D5">
        <w:rPr>
          <w:sz w:val="22"/>
        </w:rPr>
        <w:t>Saco cutáneo formado por dos capas:</w:t>
      </w:r>
    </w:p>
    <w:p w:rsidR="00DC6B2A" w:rsidRPr="00BD37D5" w:rsidRDefault="00DC6B2A" w:rsidP="00BD37D5">
      <w:pPr>
        <w:pStyle w:val="Prrafodelista"/>
        <w:numPr>
          <w:ilvl w:val="0"/>
          <w:numId w:val="25"/>
        </w:numPr>
        <w:rPr>
          <w:sz w:val="22"/>
        </w:rPr>
      </w:pPr>
      <w:r w:rsidRPr="00BD37D5">
        <w:rPr>
          <w:b/>
          <w:sz w:val="22"/>
        </w:rPr>
        <w:t>Piel muy pigmentada y la túnica dartos</w:t>
      </w:r>
      <w:r w:rsidRPr="00BD37D5">
        <w:rPr>
          <w:sz w:val="22"/>
        </w:rPr>
        <w:t>, una capa de fascia sin grasa que incluye fibra de músculo dartos confieren su aspecto rugoso.</w:t>
      </w:r>
    </w:p>
    <w:p w:rsidR="00DC6B2A" w:rsidRPr="00BD37D5" w:rsidRDefault="00DC6B2A" w:rsidP="00BD37D5">
      <w:pPr>
        <w:pStyle w:val="Prrafodelista"/>
        <w:numPr>
          <w:ilvl w:val="0"/>
          <w:numId w:val="25"/>
        </w:numPr>
        <w:rPr>
          <w:sz w:val="22"/>
        </w:rPr>
      </w:pPr>
      <w:r w:rsidRPr="00BD37D5">
        <w:rPr>
          <w:b/>
          <w:sz w:val="22"/>
        </w:rPr>
        <w:t>El tabique escrotal</w:t>
      </w:r>
      <w:r w:rsidRPr="00BD37D5">
        <w:rPr>
          <w:sz w:val="22"/>
        </w:rPr>
        <w:t xml:space="preserve">: Continuación de la túnica dartos que divide internamente en </w:t>
      </w:r>
      <w:r w:rsidRPr="00BD37D5">
        <w:rPr>
          <w:sz w:val="22"/>
          <w:u w:val="single"/>
        </w:rPr>
        <w:t>compartimientos izquierdo y derecho</w:t>
      </w:r>
      <w:r w:rsidRPr="00BD37D5">
        <w:rPr>
          <w:sz w:val="22"/>
        </w:rPr>
        <w:t xml:space="preserve"> el escroto</w:t>
      </w:r>
      <w:r w:rsidR="00E120C4" w:rsidRPr="00BD37D5">
        <w:rPr>
          <w:sz w:val="22"/>
        </w:rPr>
        <w:t xml:space="preserve"> y señalado externamente por el </w:t>
      </w:r>
      <w:r w:rsidR="00E120C4" w:rsidRPr="00BD37D5">
        <w:rPr>
          <w:b/>
          <w:sz w:val="22"/>
        </w:rPr>
        <w:t>rafe escrotal</w:t>
      </w:r>
      <w:r w:rsidR="00E120C4" w:rsidRPr="00BD37D5">
        <w:rPr>
          <w:sz w:val="22"/>
        </w:rPr>
        <w:t>.</w:t>
      </w:r>
    </w:p>
    <w:p w:rsidR="00BD37D5" w:rsidRPr="001F3469" w:rsidRDefault="00BD37D5" w:rsidP="00BD37D5">
      <w:pPr>
        <w:pStyle w:val="Prrafodelista"/>
        <w:numPr>
          <w:ilvl w:val="0"/>
          <w:numId w:val="25"/>
        </w:numPr>
        <w:rPr>
          <w:b/>
          <w:sz w:val="22"/>
        </w:rPr>
      </w:pPr>
      <w:r w:rsidRPr="00BD37D5">
        <w:rPr>
          <w:b/>
          <w:sz w:val="22"/>
        </w:rPr>
        <w:t>La túnica de dartos superficial:</w:t>
      </w:r>
      <w:r w:rsidRPr="00BD37D5">
        <w:rPr>
          <w:sz w:val="22"/>
        </w:rPr>
        <w:t xml:space="preserve"> carece de grasa y se continúa </w:t>
      </w:r>
      <w:r w:rsidRPr="00BD37D5">
        <w:rPr>
          <w:b/>
          <w:sz w:val="22"/>
        </w:rPr>
        <w:t>anteriormente</w:t>
      </w:r>
      <w:r w:rsidRPr="00BD37D5">
        <w:rPr>
          <w:sz w:val="22"/>
        </w:rPr>
        <w:t xml:space="preserve"> con la </w:t>
      </w:r>
      <w:r w:rsidRPr="00BD37D5">
        <w:rPr>
          <w:sz w:val="22"/>
          <w:u w:val="single"/>
        </w:rPr>
        <w:t>capa membranosa de tejido subcutáneo del abdomen</w:t>
      </w:r>
      <w:r w:rsidRPr="00BD37D5">
        <w:rPr>
          <w:sz w:val="22"/>
        </w:rPr>
        <w:t xml:space="preserve"> (fascia de Scarpa) y </w:t>
      </w:r>
      <w:r w:rsidRPr="00BD37D5">
        <w:rPr>
          <w:b/>
          <w:sz w:val="22"/>
        </w:rPr>
        <w:t>posteriormente</w:t>
      </w:r>
      <w:r w:rsidRPr="00BD37D5">
        <w:rPr>
          <w:sz w:val="22"/>
        </w:rPr>
        <w:t xml:space="preserve"> con la </w:t>
      </w:r>
      <w:r w:rsidRPr="00BD37D5">
        <w:rPr>
          <w:sz w:val="22"/>
          <w:u w:val="single"/>
        </w:rPr>
        <w:t>capa membranosa de tejido subcutáneo del periné</w:t>
      </w:r>
      <w:r w:rsidRPr="00BD37D5">
        <w:rPr>
          <w:sz w:val="22"/>
        </w:rPr>
        <w:t xml:space="preserve"> (fascia de Colles)</w:t>
      </w:r>
    </w:p>
    <w:p w:rsidR="001F3469" w:rsidRPr="001F3469" w:rsidRDefault="001F3469" w:rsidP="00BD37D5">
      <w:pPr>
        <w:pStyle w:val="Prrafodelista"/>
        <w:numPr>
          <w:ilvl w:val="0"/>
          <w:numId w:val="25"/>
        </w:numPr>
        <w:rPr>
          <w:b/>
          <w:sz w:val="22"/>
        </w:rPr>
      </w:pPr>
      <w:r>
        <w:rPr>
          <w:b/>
          <w:sz w:val="22"/>
        </w:rPr>
        <w:t xml:space="preserve">Se desarrolla </w:t>
      </w:r>
      <w:r>
        <w:rPr>
          <w:sz w:val="22"/>
        </w:rPr>
        <w:t xml:space="preserve">a partir de las </w:t>
      </w:r>
      <w:r>
        <w:rPr>
          <w:b/>
          <w:sz w:val="22"/>
        </w:rPr>
        <w:t>prominencias labioescrotales</w:t>
      </w:r>
      <w:r>
        <w:rPr>
          <w:sz w:val="22"/>
        </w:rPr>
        <w:t xml:space="preserve"> (evaginaciones de la pared abdominal).</w:t>
      </w:r>
    </w:p>
    <w:p w:rsidR="001F3469" w:rsidRDefault="001F3469" w:rsidP="001F3469">
      <w:pPr>
        <w:rPr>
          <w:b/>
          <w:sz w:val="22"/>
        </w:rPr>
      </w:pPr>
    </w:p>
    <w:p w:rsidR="001F3469" w:rsidRPr="001F3469" w:rsidRDefault="00F82389" w:rsidP="001F3469">
      <w:pPr>
        <w:rPr>
          <w:b/>
        </w:rPr>
      </w:pPr>
      <w:r>
        <w:rPr>
          <w:b/>
        </w:rPr>
        <w:t xml:space="preserve">Vascularización </w:t>
      </w:r>
      <w:r w:rsidR="001F3469" w:rsidRPr="001F3469">
        <w:rPr>
          <w:b/>
        </w:rPr>
        <w:t>del Escroto</w:t>
      </w:r>
    </w:p>
    <w:p w:rsidR="00102F3D" w:rsidRPr="004237DC" w:rsidRDefault="004237DC" w:rsidP="004237DC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4237DC">
        <w:rPr>
          <w:sz w:val="22"/>
        </w:rPr>
        <w:t xml:space="preserve">Arteria pudenda interna </w:t>
      </w:r>
      <w:r w:rsidRPr="004237DC">
        <w:sym w:font="Wingdings" w:char="F0E0"/>
      </w:r>
      <w:r w:rsidRPr="004237DC">
        <w:rPr>
          <w:sz w:val="22"/>
        </w:rPr>
        <w:t xml:space="preserve"> </w:t>
      </w:r>
      <w:r w:rsidRPr="004237DC">
        <w:rPr>
          <w:b/>
          <w:sz w:val="22"/>
        </w:rPr>
        <w:t>Ramas escrotales posteriores de la arteria perineal</w:t>
      </w:r>
      <w:r w:rsidRPr="004237DC">
        <w:rPr>
          <w:sz w:val="22"/>
        </w:rPr>
        <w:t>:</w:t>
      </w:r>
    </w:p>
    <w:p w:rsidR="00102F3D" w:rsidRPr="004237DC" w:rsidRDefault="004237DC" w:rsidP="004237DC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4237DC">
        <w:rPr>
          <w:sz w:val="22"/>
        </w:rPr>
        <w:t xml:space="preserve">Arteria femoral </w:t>
      </w:r>
      <w:r w:rsidRPr="004237DC">
        <w:sym w:font="Wingdings" w:char="F0E0"/>
      </w:r>
      <w:r w:rsidRPr="004237DC">
        <w:rPr>
          <w:sz w:val="22"/>
        </w:rPr>
        <w:t xml:space="preserve"> </w:t>
      </w:r>
      <w:r w:rsidRPr="004237DC">
        <w:rPr>
          <w:b/>
          <w:sz w:val="22"/>
        </w:rPr>
        <w:t>Ramas escrotales anteriores de la arteria pudenda externa profunda</w:t>
      </w:r>
    </w:p>
    <w:p w:rsidR="00102F3D" w:rsidRPr="004237DC" w:rsidRDefault="004237DC" w:rsidP="004237DC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4237DC">
        <w:rPr>
          <w:sz w:val="22"/>
        </w:rPr>
        <w:t xml:space="preserve">Arteria epigástrica inferior </w:t>
      </w:r>
      <w:r w:rsidRPr="004237DC">
        <w:sym w:font="Wingdings" w:char="F0E0"/>
      </w:r>
      <w:r w:rsidRPr="004237DC">
        <w:rPr>
          <w:sz w:val="22"/>
        </w:rPr>
        <w:t xml:space="preserve"> </w:t>
      </w:r>
      <w:r w:rsidRPr="004237DC">
        <w:rPr>
          <w:b/>
          <w:sz w:val="22"/>
        </w:rPr>
        <w:t>Arteria cremastérica</w:t>
      </w:r>
      <w:r w:rsidRPr="004237DC">
        <w:rPr>
          <w:sz w:val="22"/>
        </w:rPr>
        <w:t xml:space="preserve"> </w:t>
      </w:r>
    </w:p>
    <w:p w:rsidR="00102F3D" w:rsidRDefault="00102F3D" w:rsidP="004237DC">
      <w:pPr>
        <w:rPr>
          <w:sz w:val="22"/>
        </w:rPr>
      </w:pPr>
    </w:p>
    <w:p w:rsidR="00102F3D" w:rsidRPr="004237DC" w:rsidRDefault="004237DC" w:rsidP="004237DC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4237DC">
        <w:rPr>
          <w:b/>
          <w:sz w:val="22"/>
        </w:rPr>
        <w:t>Las venas escrotales</w:t>
      </w:r>
      <w:r w:rsidRPr="004237DC">
        <w:rPr>
          <w:sz w:val="22"/>
        </w:rPr>
        <w:t xml:space="preserve"> acompañan a las arterias</w:t>
      </w:r>
    </w:p>
    <w:p w:rsidR="004237DC" w:rsidRDefault="004237DC" w:rsidP="004237DC">
      <w:pPr>
        <w:rPr>
          <w:sz w:val="22"/>
        </w:rPr>
      </w:pPr>
    </w:p>
    <w:p w:rsidR="004237DC" w:rsidRPr="004237DC" w:rsidRDefault="004237DC" w:rsidP="004237DC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4237DC">
        <w:rPr>
          <w:b/>
          <w:sz w:val="22"/>
        </w:rPr>
        <w:t>Vasos linfáticos del escroto</w:t>
      </w:r>
      <w:r w:rsidRPr="004237DC">
        <w:rPr>
          <w:sz w:val="22"/>
        </w:rPr>
        <w:t xml:space="preserve"> </w:t>
      </w:r>
      <w:r w:rsidRPr="004237DC">
        <w:sym w:font="Wingdings" w:char="F0E0"/>
      </w:r>
      <w:r w:rsidRPr="004237DC">
        <w:rPr>
          <w:sz w:val="22"/>
        </w:rPr>
        <w:t xml:space="preserve"> nódulos linfáticos inguinales superficiales.</w:t>
      </w:r>
    </w:p>
    <w:p w:rsidR="00102F3D" w:rsidRDefault="00102F3D" w:rsidP="00DA61CE">
      <w:pPr>
        <w:rPr>
          <w:sz w:val="22"/>
        </w:rPr>
      </w:pPr>
    </w:p>
    <w:p w:rsidR="00CC58EA" w:rsidRPr="00CC58EA" w:rsidRDefault="00CC58EA" w:rsidP="00DA61CE">
      <w:pPr>
        <w:rPr>
          <w:b/>
        </w:rPr>
      </w:pPr>
      <w:r w:rsidRPr="00CC58EA">
        <w:rPr>
          <w:b/>
        </w:rPr>
        <w:t xml:space="preserve">Nervios del escroto </w:t>
      </w:r>
    </w:p>
    <w:p w:rsidR="00102F3D" w:rsidRPr="005470E1" w:rsidRDefault="00CC58EA" w:rsidP="005470E1">
      <w:pPr>
        <w:pStyle w:val="Prrafodelista"/>
        <w:numPr>
          <w:ilvl w:val="0"/>
          <w:numId w:val="27"/>
        </w:numPr>
        <w:rPr>
          <w:sz w:val="22"/>
        </w:rPr>
      </w:pPr>
      <w:r w:rsidRPr="005470E1">
        <w:rPr>
          <w:b/>
          <w:sz w:val="22"/>
        </w:rPr>
        <w:t>Ramos del plexo lumbar</w:t>
      </w:r>
      <w:r w:rsidRPr="005470E1">
        <w:rPr>
          <w:sz w:val="22"/>
        </w:rPr>
        <w:t xml:space="preserve"> para la cara anterior</w:t>
      </w:r>
    </w:p>
    <w:p w:rsidR="00CC58EA" w:rsidRPr="005470E1" w:rsidRDefault="00CC58EA" w:rsidP="005470E1">
      <w:pPr>
        <w:pStyle w:val="Prrafodelista"/>
        <w:numPr>
          <w:ilvl w:val="0"/>
          <w:numId w:val="27"/>
        </w:numPr>
        <w:rPr>
          <w:sz w:val="22"/>
        </w:rPr>
      </w:pPr>
      <w:r w:rsidRPr="005470E1">
        <w:rPr>
          <w:b/>
          <w:sz w:val="22"/>
        </w:rPr>
        <w:t>Ramos del plexo sacro</w:t>
      </w:r>
      <w:r w:rsidRPr="005470E1">
        <w:rPr>
          <w:sz w:val="22"/>
        </w:rPr>
        <w:t xml:space="preserve"> para las caras posterior e inferior:</w:t>
      </w:r>
    </w:p>
    <w:p w:rsidR="00CC58EA" w:rsidRPr="005470E1" w:rsidRDefault="00CC58EA" w:rsidP="005470E1">
      <w:pPr>
        <w:pStyle w:val="Prrafodelista"/>
        <w:numPr>
          <w:ilvl w:val="0"/>
          <w:numId w:val="27"/>
        </w:numPr>
        <w:rPr>
          <w:sz w:val="22"/>
        </w:rPr>
      </w:pPr>
      <w:r w:rsidRPr="005470E1">
        <w:rPr>
          <w:b/>
          <w:sz w:val="22"/>
        </w:rPr>
        <w:t>Ramo genital del nervio genitofemoral (L1, L2)</w:t>
      </w:r>
      <w:r w:rsidRPr="005470E1">
        <w:rPr>
          <w:sz w:val="22"/>
        </w:rPr>
        <w:t xml:space="preserve"> inerva la cara anterolateral</w:t>
      </w:r>
    </w:p>
    <w:p w:rsidR="00CC58EA" w:rsidRPr="005470E1" w:rsidRDefault="00CC58EA" w:rsidP="005470E1">
      <w:pPr>
        <w:pStyle w:val="Prrafodelista"/>
        <w:numPr>
          <w:ilvl w:val="0"/>
          <w:numId w:val="27"/>
        </w:numPr>
        <w:rPr>
          <w:sz w:val="22"/>
        </w:rPr>
      </w:pPr>
      <w:r w:rsidRPr="005470E1">
        <w:rPr>
          <w:sz w:val="22"/>
        </w:rPr>
        <w:t xml:space="preserve">Nervio ilioinguinal (L1) </w:t>
      </w:r>
      <w:r w:rsidRPr="00CC58EA">
        <w:sym w:font="Wingdings" w:char="F0E0"/>
      </w:r>
      <w:r w:rsidRPr="005470E1">
        <w:rPr>
          <w:sz w:val="22"/>
        </w:rPr>
        <w:t xml:space="preserve"> </w:t>
      </w:r>
      <w:r w:rsidRPr="005470E1">
        <w:rPr>
          <w:b/>
          <w:sz w:val="22"/>
        </w:rPr>
        <w:t>Nervios escrotales anteriores</w:t>
      </w:r>
      <w:r w:rsidRPr="005470E1">
        <w:rPr>
          <w:sz w:val="22"/>
        </w:rPr>
        <w:t>: Cara anterior</w:t>
      </w:r>
    </w:p>
    <w:p w:rsidR="00CC58EA" w:rsidRPr="005470E1" w:rsidRDefault="00CC58EA" w:rsidP="005470E1">
      <w:pPr>
        <w:pStyle w:val="Prrafodelista"/>
        <w:numPr>
          <w:ilvl w:val="0"/>
          <w:numId w:val="27"/>
        </w:numPr>
        <w:rPr>
          <w:sz w:val="22"/>
        </w:rPr>
      </w:pPr>
      <w:r w:rsidRPr="005470E1">
        <w:rPr>
          <w:sz w:val="22"/>
        </w:rPr>
        <w:t xml:space="preserve">Nervio Pudendo (S2-4) </w:t>
      </w:r>
      <w:r w:rsidRPr="00CC58EA">
        <w:sym w:font="Wingdings" w:char="F0E0"/>
      </w:r>
      <w:r w:rsidRPr="005470E1">
        <w:rPr>
          <w:sz w:val="22"/>
        </w:rPr>
        <w:t xml:space="preserve"> Ramo perineal  </w:t>
      </w:r>
      <w:r w:rsidRPr="00CC58EA">
        <w:sym w:font="Wingdings" w:char="F0E0"/>
      </w:r>
      <w:r w:rsidRPr="005470E1">
        <w:rPr>
          <w:sz w:val="22"/>
        </w:rPr>
        <w:t xml:space="preserve"> </w:t>
      </w:r>
      <w:r w:rsidRPr="005470E1">
        <w:rPr>
          <w:b/>
          <w:sz w:val="22"/>
        </w:rPr>
        <w:t>nervios escrotales posteriores</w:t>
      </w:r>
      <w:r w:rsidRPr="005470E1">
        <w:rPr>
          <w:sz w:val="22"/>
        </w:rPr>
        <w:t>: inervan la cara posterior.</w:t>
      </w:r>
    </w:p>
    <w:p w:rsidR="00CC58EA" w:rsidRPr="005470E1" w:rsidRDefault="00CC58EA" w:rsidP="005470E1">
      <w:pPr>
        <w:pStyle w:val="Prrafodelista"/>
        <w:numPr>
          <w:ilvl w:val="0"/>
          <w:numId w:val="27"/>
        </w:numPr>
        <w:rPr>
          <w:sz w:val="22"/>
        </w:rPr>
      </w:pPr>
      <w:r w:rsidRPr="005470E1">
        <w:rPr>
          <w:sz w:val="22"/>
        </w:rPr>
        <w:t xml:space="preserve">Nervio Cutáneo femoral posterior (S2, S3) </w:t>
      </w:r>
      <w:r w:rsidRPr="00CC58EA">
        <w:sym w:font="Wingdings" w:char="F0E0"/>
      </w:r>
      <w:r w:rsidRPr="005470E1">
        <w:rPr>
          <w:sz w:val="22"/>
        </w:rPr>
        <w:t xml:space="preserve"> </w:t>
      </w:r>
      <w:r w:rsidRPr="005470E1">
        <w:rPr>
          <w:b/>
          <w:sz w:val="22"/>
        </w:rPr>
        <w:t>Ramos perineales</w:t>
      </w:r>
      <w:r w:rsidRPr="005470E1">
        <w:rPr>
          <w:sz w:val="22"/>
        </w:rPr>
        <w:t xml:space="preserve"> Inervan cara posteroinferior.</w:t>
      </w:r>
    </w:p>
    <w:p w:rsidR="00102F3D" w:rsidRDefault="00102F3D" w:rsidP="00DA61CE">
      <w:pPr>
        <w:rPr>
          <w:sz w:val="22"/>
        </w:rPr>
      </w:pPr>
    </w:p>
    <w:p w:rsidR="00102F3D" w:rsidRDefault="005333C2" w:rsidP="005333C2">
      <w:pPr>
        <w:pStyle w:val="Ttulo2"/>
      </w:pPr>
      <w:r>
        <w:t xml:space="preserve">Testículo </w:t>
      </w:r>
    </w:p>
    <w:p w:rsidR="00102F3D" w:rsidRPr="00A82C45" w:rsidRDefault="006A09AC" w:rsidP="00A82C45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A82C45">
        <w:rPr>
          <w:b/>
          <w:sz w:val="22"/>
        </w:rPr>
        <w:t>Glándulas reproductoras</w:t>
      </w:r>
      <w:r w:rsidRPr="00A82C45">
        <w:rPr>
          <w:sz w:val="22"/>
        </w:rPr>
        <w:t xml:space="preserve"> ovoides pares, que producen </w:t>
      </w:r>
      <w:r w:rsidRPr="00A82C45">
        <w:rPr>
          <w:b/>
          <w:sz w:val="22"/>
        </w:rPr>
        <w:t>espermatozo</w:t>
      </w:r>
      <w:r w:rsidR="00A82C45" w:rsidRPr="00A82C45">
        <w:rPr>
          <w:b/>
          <w:sz w:val="22"/>
        </w:rPr>
        <w:t>ides</w:t>
      </w:r>
      <w:r w:rsidR="00A82C45" w:rsidRPr="00A82C45">
        <w:rPr>
          <w:sz w:val="22"/>
        </w:rPr>
        <w:t xml:space="preserve"> y hormonas (</w:t>
      </w:r>
      <w:r w:rsidR="00A82C45" w:rsidRPr="00A82C45">
        <w:rPr>
          <w:b/>
          <w:sz w:val="22"/>
        </w:rPr>
        <w:t>testosterona</w:t>
      </w:r>
      <w:r w:rsidR="00A82C45" w:rsidRPr="00A82C45">
        <w:rPr>
          <w:sz w:val="22"/>
        </w:rPr>
        <w:t>).</w:t>
      </w:r>
    </w:p>
    <w:p w:rsidR="00A82C45" w:rsidRPr="00A82C45" w:rsidRDefault="00A82C45" w:rsidP="00A82C45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A82C45">
        <w:rPr>
          <w:sz w:val="22"/>
        </w:rPr>
        <w:t xml:space="preserve">Están suspendidos en el </w:t>
      </w:r>
      <w:r w:rsidRPr="00A82C45">
        <w:rPr>
          <w:b/>
          <w:sz w:val="22"/>
        </w:rPr>
        <w:t>escroto</w:t>
      </w:r>
      <w:r w:rsidRPr="00A82C45">
        <w:rPr>
          <w:sz w:val="22"/>
        </w:rPr>
        <w:t xml:space="preserve"> por los </w:t>
      </w:r>
      <w:r w:rsidRPr="00A82C45">
        <w:rPr>
          <w:b/>
          <w:sz w:val="22"/>
        </w:rPr>
        <w:t>cordones espermáticos</w:t>
      </w:r>
      <w:r w:rsidRPr="00A82C45">
        <w:rPr>
          <w:sz w:val="22"/>
        </w:rPr>
        <w:t>, el testículo izquierdo está más bajo que el derecho.</w:t>
      </w:r>
    </w:p>
    <w:p w:rsidR="00A82C45" w:rsidRPr="00A82C45" w:rsidRDefault="00DA094C" w:rsidP="00A82C45">
      <w:pPr>
        <w:pStyle w:val="Prrafodelista"/>
        <w:numPr>
          <w:ilvl w:val="0"/>
          <w:numId w:val="29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0528" behindDoc="0" locked="0" layoutInCell="1" allowOverlap="1" wp14:anchorId="5500CC63" wp14:editId="1AADE655">
            <wp:simplePos x="0" y="0"/>
            <wp:positionH relativeFrom="column">
              <wp:posOffset>4400550</wp:posOffset>
            </wp:positionH>
            <wp:positionV relativeFrom="paragraph">
              <wp:posOffset>160020</wp:posOffset>
            </wp:positionV>
            <wp:extent cx="2907030" cy="2967355"/>
            <wp:effectExtent l="0" t="0" r="7620" b="4445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07030" cy="296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C45" w:rsidRPr="00A82C45">
        <w:rPr>
          <w:b/>
          <w:sz w:val="22"/>
        </w:rPr>
        <w:t>La túnica vaginal</w:t>
      </w:r>
      <w:r w:rsidR="00A82C45" w:rsidRPr="00A82C45">
        <w:rPr>
          <w:sz w:val="22"/>
        </w:rPr>
        <w:t>: saco peritoneal cerrado que rodea al testículo, representa la parte distal cerrada del proceso vaginal embrionario.</w:t>
      </w:r>
    </w:p>
    <w:p w:rsidR="00823279" w:rsidRPr="00A82C45" w:rsidRDefault="00823279" w:rsidP="00823279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A82C45">
        <w:rPr>
          <w:b/>
          <w:sz w:val="22"/>
        </w:rPr>
        <w:t>Saco del epidídimo</w:t>
      </w:r>
      <w:r w:rsidRPr="00A82C45">
        <w:rPr>
          <w:sz w:val="22"/>
        </w:rPr>
        <w:t>: Receso en forma de hendidura de la túnica vaginal, Entre el cuerpo del epidídimo y la cara</w:t>
      </w:r>
      <w:r>
        <w:rPr>
          <w:sz w:val="22"/>
        </w:rPr>
        <w:t xml:space="preserve"> </w:t>
      </w:r>
      <w:r w:rsidRPr="00A82C45">
        <w:rPr>
          <w:sz w:val="22"/>
        </w:rPr>
        <w:t>posterolateral de los testículos</w:t>
      </w:r>
    </w:p>
    <w:p w:rsidR="00A82C45" w:rsidRDefault="00A82C45" w:rsidP="00A82C45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A82C45">
        <w:rPr>
          <w:b/>
          <w:sz w:val="22"/>
        </w:rPr>
        <w:t>Capa visceral de la túnica vaginal</w:t>
      </w:r>
      <w:r w:rsidRPr="00A82C45">
        <w:rPr>
          <w:sz w:val="22"/>
        </w:rPr>
        <w:t>: cubre la superficie de cada testículo, excepto donde se une al epidídimo y cordón espermático.</w:t>
      </w:r>
    </w:p>
    <w:p w:rsidR="00823279" w:rsidRDefault="00823279" w:rsidP="00A82C45">
      <w:pPr>
        <w:pStyle w:val="Prrafodelista"/>
        <w:numPr>
          <w:ilvl w:val="0"/>
          <w:numId w:val="29"/>
        </w:numPr>
        <w:ind w:left="360"/>
        <w:rPr>
          <w:sz w:val="22"/>
        </w:rPr>
      </w:pPr>
      <w:r>
        <w:rPr>
          <w:b/>
          <w:sz w:val="22"/>
        </w:rPr>
        <w:t>Capa parietal de la túnica vaginal</w:t>
      </w:r>
      <w:r>
        <w:rPr>
          <w:sz w:val="22"/>
        </w:rPr>
        <w:t>: separado por una pequeña cantidad de líquido de la capa visceral, permite que el testículo se mueva libremente.</w:t>
      </w:r>
    </w:p>
    <w:p w:rsidR="00823279" w:rsidRDefault="00823279" w:rsidP="00A82C45">
      <w:pPr>
        <w:pStyle w:val="Prrafodelista"/>
        <w:numPr>
          <w:ilvl w:val="0"/>
          <w:numId w:val="29"/>
        </w:numPr>
        <w:ind w:left="360"/>
        <w:rPr>
          <w:sz w:val="22"/>
        </w:rPr>
      </w:pPr>
      <w:r>
        <w:rPr>
          <w:b/>
          <w:sz w:val="22"/>
        </w:rPr>
        <w:t>La túnica albugínea</w:t>
      </w:r>
      <w:r>
        <w:rPr>
          <w:sz w:val="22"/>
        </w:rPr>
        <w:t xml:space="preserve">: superficie externa fibrosa del testículo, se engrosa y forma una cresta en su cara posterior interna el </w:t>
      </w:r>
      <w:r>
        <w:rPr>
          <w:b/>
          <w:sz w:val="22"/>
        </w:rPr>
        <w:t>mediastino testicular</w:t>
      </w:r>
      <w:r>
        <w:rPr>
          <w:sz w:val="22"/>
        </w:rPr>
        <w:t>.</w:t>
      </w:r>
    </w:p>
    <w:p w:rsidR="00823279" w:rsidRDefault="00823279" w:rsidP="00A82C45">
      <w:pPr>
        <w:pStyle w:val="Prrafodelista"/>
        <w:numPr>
          <w:ilvl w:val="0"/>
          <w:numId w:val="29"/>
        </w:numPr>
        <w:ind w:left="360"/>
        <w:rPr>
          <w:sz w:val="22"/>
        </w:rPr>
      </w:pPr>
      <w:r>
        <w:rPr>
          <w:b/>
          <w:sz w:val="22"/>
        </w:rPr>
        <w:t xml:space="preserve">Desde el mediastino testicular </w:t>
      </w:r>
      <w:r>
        <w:rPr>
          <w:sz w:val="22"/>
        </w:rPr>
        <w:t>septos fibrosos se extienden hacia dentro entre lobulillos de túbulos seminíferos.</w:t>
      </w:r>
    </w:p>
    <w:p w:rsidR="00823279" w:rsidRPr="00A82C45" w:rsidRDefault="00823279" w:rsidP="00A82C45">
      <w:pPr>
        <w:pStyle w:val="Prrafodelista"/>
        <w:numPr>
          <w:ilvl w:val="0"/>
          <w:numId w:val="29"/>
        </w:numPr>
        <w:ind w:left="360"/>
        <w:rPr>
          <w:sz w:val="22"/>
        </w:rPr>
      </w:pPr>
      <w:r>
        <w:rPr>
          <w:b/>
          <w:sz w:val="22"/>
        </w:rPr>
        <w:t>Túbulos seminíferos</w:t>
      </w:r>
      <w:r>
        <w:rPr>
          <w:sz w:val="22"/>
        </w:rPr>
        <w:t xml:space="preserve"> donde se producen espermatozoides; se unen mediante túbulos seminíferos rectos a la red testicular.</w:t>
      </w:r>
    </w:p>
    <w:p w:rsidR="00102F3D" w:rsidRDefault="00DA094C" w:rsidP="00A82C45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1552" behindDoc="0" locked="0" layoutInCell="1" allowOverlap="1" wp14:anchorId="196DCEC9" wp14:editId="24A2B456">
            <wp:simplePos x="0" y="0"/>
            <wp:positionH relativeFrom="column">
              <wp:posOffset>4002405</wp:posOffset>
            </wp:positionH>
            <wp:positionV relativeFrom="paragraph">
              <wp:posOffset>-18415</wp:posOffset>
            </wp:positionV>
            <wp:extent cx="3165475" cy="3174365"/>
            <wp:effectExtent l="0" t="0" r="0" b="698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5475" cy="317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A7F">
        <w:rPr>
          <w:b/>
          <w:sz w:val="22"/>
        </w:rPr>
        <w:t>A</w:t>
      </w:r>
      <w:r w:rsidRPr="00A94A7F">
        <w:rPr>
          <w:b/>
          <w:sz w:val="22"/>
        </w:rPr>
        <w:t>rterias testiculares</w:t>
      </w:r>
      <w:r>
        <w:rPr>
          <w:sz w:val="22"/>
        </w:rPr>
        <w:t>.</w:t>
      </w:r>
    </w:p>
    <w:p w:rsidR="00102F3D" w:rsidRPr="00A94A7F" w:rsidRDefault="00A94A7F" w:rsidP="00A94A7F">
      <w:pPr>
        <w:pStyle w:val="Prrafodelista"/>
        <w:numPr>
          <w:ilvl w:val="0"/>
          <w:numId w:val="30"/>
        </w:numPr>
        <w:rPr>
          <w:sz w:val="22"/>
        </w:rPr>
      </w:pPr>
      <w:r w:rsidRPr="00A94A7F">
        <w:rPr>
          <w:sz w:val="22"/>
        </w:rPr>
        <w:t>Ramas de la aorta abdominal.</w:t>
      </w:r>
    </w:p>
    <w:p w:rsidR="00A94A7F" w:rsidRPr="00A94A7F" w:rsidRDefault="00A94A7F" w:rsidP="00A94A7F">
      <w:pPr>
        <w:pStyle w:val="Prrafodelista"/>
        <w:numPr>
          <w:ilvl w:val="0"/>
          <w:numId w:val="30"/>
        </w:numPr>
        <w:rPr>
          <w:sz w:val="22"/>
        </w:rPr>
      </w:pPr>
      <w:r w:rsidRPr="00A94A7F">
        <w:rPr>
          <w:sz w:val="22"/>
        </w:rPr>
        <w:t>Discurren retroperitonealmente oblicuamente, sobre los uréteres.</w:t>
      </w:r>
    </w:p>
    <w:p w:rsidR="00A94A7F" w:rsidRPr="00A94A7F" w:rsidRDefault="00A94A7F" w:rsidP="00A94A7F">
      <w:pPr>
        <w:pStyle w:val="Prrafodelista"/>
        <w:numPr>
          <w:ilvl w:val="0"/>
          <w:numId w:val="30"/>
        </w:numPr>
        <w:rPr>
          <w:sz w:val="22"/>
        </w:rPr>
      </w:pPr>
      <w:r w:rsidRPr="00A94A7F">
        <w:rPr>
          <w:sz w:val="22"/>
        </w:rPr>
        <w:t>Entran en los conductos inguinales a través de los anillos inguinales profundos, salen a través de los anillos inguinales superficiales y entran en el cordón espermático para irrigar los testículos</w:t>
      </w:r>
    </w:p>
    <w:p w:rsidR="00A94A7F" w:rsidRPr="00A94A7F" w:rsidRDefault="00A94A7F" w:rsidP="00A94A7F">
      <w:pPr>
        <w:pStyle w:val="Prrafodelista"/>
        <w:numPr>
          <w:ilvl w:val="0"/>
          <w:numId w:val="30"/>
        </w:numPr>
        <w:rPr>
          <w:sz w:val="22"/>
        </w:rPr>
      </w:pPr>
      <w:r w:rsidRPr="00A94A7F">
        <w:rPr>
          <w:sz w:val="22"/>
        </w:rPr>
        <w:t xml:space="preserve">Se anastomosa con la </w:t>
      </w:r>
      <w:r w:rsidRPr="00A94A7F">
        <w:rPr>
          <w:b/>
          <w:sz w:val="22"/>
        </w:rPr>
        <w:t>arteria del conducto deferente</w:t>
      </w:r>
      <w:r w:rsidRPr="00A94A7F">
        <w:rPr>
          <w:sz w:val="22"/>
        </w:rPr>
        <w:t>.</w:t>
      </w:r>
    </w:p>
    <w:p w:rsidR="00102F3D" w:rsidRDefault="00102F3D" w:rsidP="00DA61CE">
      <w:pPr>
        <w:rPr>
          <w:sz w:val="22"/>
        </w:rPr>
      </w:pPr>
    </w:p>
    <w:p w:rsidR="00102F3D" w:rsidRPr="00271D8E" w:rsidRDefault="00271D8E" w:rsidP="00DA61CE">
      <w:pPr>
        <w:rPr>
          <w:b/>
          <w:sz w:val="22"/>
        </w:rPr>
      </w:pPr>
      <w:r w:rsidRPr="00271D8E">
        <w:rPr>
          <w:b/>
          <w:sz w:val="22"/>
        </w:rPr>
        <w:t xml:space="preserve">Venas testiculares </w:t>
      </w:r>
    </w:p>
    <w:p w:rsidR="00F42A45" w:rsidRPr="00F42A45" w:rsidRDefault="00F42A45" w:rsidP="00F42A45">
      <w:pPr>
        <w:pStyle w:val="Prrafodelista"/>
        <w:numPr>
          <w:ilvl w:val="0"/>
          <w:numId w:val="31"/>
        </w:numPr>
        <w:rPr>
          <w:sz w:val="22"/>
        </w:rPr>
      </w:pPr>
      <w:r w:rsidRPr="00F42A45">
        <w:rPr>
          <w:b/>
          <w:sz w:val="22"/>
        </w:rPr>
        <w:t>Plexo venoso pampiniforme</w:t>
      </w:r>
      <w:r w:rsidRPr="00F42A45">
        <w:rPr>
          <w:sz w:val="22"/>
        </w:rPr>
        <w:t>: red de 8 a 12 venas que emergen del testículo y el epidídimo, anteriores al conducto deferente. Forma parte del sistema termorregulador del testículo.</w:t>
      </w:r>
    </w:p>
    <w:p w:rsidR="00F42A45" w:rsidRPr="00F42A45" w:rsidRDefault="00F42A45" w:rsidP="00F42A45">
      <w:pPr>
        <w:pStyle w:val="Prrafodelista"/>
        <w:numPr>
          <w:ilvl w:val="0"/>
          <w:numId w:val="31"/>
        </w:numPr>
        <w:rPr>
          <w:sz w:val="22"/>
        </w:rPr>
      </w:pPr>
      <w:r w:rsidRPr="00F42A45">
        <w:rPr>
          <w:b/>
          <w:sz w:val="22"/>
        </w:rPr>
        <w:t>Vena testicular</w:t>
      </w:r>
      <w:r w:rsidRPr="00F42A45">
        <w:rPr>
          <w:sz w:val="22"/>
        </w:rPr>
        <w:t>: confluencia superior de las venas del plexo pampiniforme.</w:t>
      </w:r>
    </w:p>
    <w:p w:rsidR="00F42A45" w:rsidRPr="00F42A45" w:rsidRDefault="00F42A45" w:rsidP="00F42A45">
      <w:pPr>
        <w:pStyle w:val="Prrafodelista"/>
        <w:numPr>
          <w:ilvl w:val="0"/>
          <w:numId w:val="31"/>
        </w:numPr>
        <w:rPr>
          <w:sz w:val="22"/>
        </w:rPr>
      </w:pPr>
      <w:r w:rsidRPr="00F42A45">
        <w:rPr>
          <w:b/>
          <w:sz w:val="22"/>
        </w:rPr>
        <w:t>Vena testicular derecha</w:t>
      </w:r>
      <w:r w:rsidRPr="00F42A45">
        <w:rPr>
          <w:sz w:val="22"/>
        </w:rPr>
        <w:t xml:space="preserve"> drena en la </w:t>
      </w:r>
      <w:r w:rsidRPr="00F42A45">
        <w:rPr>
          <w:b/>
          <w:sz w:val="22"/>
        </w:rPr>
        <w:t>VCI</w:t>
      </w:r>
    </w:p>
    <w:p w:rsidR="00F42A45" w:rsidRPr="00F42A45" w:rsidRDefault="00F42A45" w:rsidP="00F42A45">
      <w:pPr>
        <w:pStyle w:val="Prrafodelista"/>
        <w:numPr>
          <w:ilvl w:val="0"/>
          <w:numId w:val="31"/>
        </w:numPr>
        <w:rPr>
          <w:sz w:val="22"/>
        </w:rPr>
      </w:pPr>
      <w:r w:rsidRPr="00F42A45">
        <w:rPr>
          <w:b/>
          <w:sz w:val="22"/>
        </w:rPr>
        <w:t>Vena testicular izquierda</w:t>
      </w:r>
      <w:r w:rsidRPr="00F42A45">
        <w:rPr>
          <w:sz w:val="22"/>
        </w:rPr>
        <w:t xml:space="preserve"> drena en la </w:t>
      </w:r>
      <w:r w:rsidRPr="00F42A45">
        <w:rPr>
          <w:b/>
          <w:sz w:val="22"/>
        </w:rPr>
        <w:t>vena renal izquierda</w:t>
      </w:r>
      <w:r w:rsidRPr="00F42A45">
        <w:rPr>
          <w:sz w:val="22"/>
        </w:rPr>
        <w:t>.</w:t>
      </w:r>
    </w:p>
    <w:p w:rsidR="00102F3D" w:rsidRDefault="00102F3D" w:rsidP="00DA61CE">
      <w:pPr>
        <w:rPr>
          <w:sz w:val="22"/>
        </w:rPr>
      </w:pPr>
    </w:p>
    <w:p w:rsidR="00102F3D" w:rsidRPr="005F60D4" w:rsidRDefault="005F60D4" w:rsidP="00DA61CE">
      <w:pPr>
        <w:rPr>
          <w:b/>
        </w:rPr>
      </w:pPr>
      <w:r w:rsidRPr="005F60D4">
        <w:rPr>
          <w:b/>
        </w:rPr>
        <w:t>Drenaje Linfático</w:t>
      </w:r>
    </w:p>
    <w:p w:rsidR="00102F3D" w:rsidRDefault="005F60D4" w:rsidP="00DA61CE">
      <w:pPr>
        <w:rPr>
          <w:sz w:val="22"/>
        </w:rPr>
      </w:pPr>
      <w:r>
        <w:rPr>
          <w:sz w:val="22"/>
        </w:rPr>
        <w:t xml:space="preserve">Acompaña a la arteria y vena testicular hasta los </w:t>
      </w:r>
      <w:r>
        <w:rPr>
          <w:b/>
          <w:sz w:val="22"/>
        </w:rPr>
        <w:t xml:space="preserve">nódulos linfáticos lumbares (de la </w:t>
      </w:r>
      <w:r w:rsidR="0028252B">
        <w:rPr>
          <w:b/>
          <w:sz w:val="22"/>
        </w:rPr>
        <w:t>v</w:t>
      </w:r>
      <w:r>
        <w:rPr>
          <w:b/>
          <w:sz w:val="22"/>
        </w:rPr>
        <w:t>ena cava-aórticos) y nódulos linfáticos preaórticos</w:t>
      </w:r>
    </w:p>
    <w:p w:rsidR="007125E3" w:rsidRDefault="007125E3" w:rsidP="00DA61CE">
      <w:pPr>
        <w:rPr>
          <w:sz w:val="22"/>
        </w:rPr>
      </w:pPr>
    </w:p>
    <w:p w:rsidR="007125E3" w:rsidRPr="007125E3" w:rsidRDefault="007125E3" w:rsidP="00DA61CE">
      <w:pPr>
        <w:rPr>
          <w:sz w:val="22"/>
        </w:rPr>
      </w:pPr>
      <w:r w:rsidRPr="00F122F9">
        <w:rPr>
          <w:b/>
        </w:rPr>
        <w:t>Nervios</w:t>
      </w:r>
      <w:r>
        <w:rPr>
          <w:sz w:val="22"/>
        </w:rPr>
        <w:t xml:space="preserve">: los nervios autónomos proceden del </w:t>
      </w:r>
      <w:r>
        <w:rPr>
          <w:b/>
          <w:sz w:val="22"/>
        </w:rPr>
        <w:t xml:space="preserve">plexo nervioso testicular </w:t>
      </w:r>
      <w:r>
        <w:rPr>
          <w:sz w:val="22"/>
        </w:rPr>
        <w:t>(fibras parasimpáticas NC X, fibras aferentes viscerales y fibras simpáticas del segmento T7)</w:t>
      </w:r>
    </w:p>
    <w:p w:rsidR="00102F3D" w:rsidRDefault="00102F3D" w:rsidP="00DA61CE">
      <w:pPr>
        <w:rPr>
          <w:sz w:val="22"/>
        </w:rPr>
      </w:pPr>
    </w:p>
    <w:p w:rsidR="00102F3D" w:rsidRDefault="006F4455" w:rsidP="006F4455">
      <w:pPr>
        <w:pStyle w:val="Ttulo2"/>
      </w:pPr>
      <w:r>
        <w:t xml:space="preserve">Epidídimo </w:t>
      </w:r>
    </w:p>
    <w:p w:rsidR="00102F3D" w:rsidRPr="00B651C7" w:rsidRDefault="00A93FE2" w:rsidP="00B651C7">
      <w:pPr>
        <w:pStyle w:val="Prrafodelista"/>
        <w:numPr>
          <w:ilvl w:val="0"/>
          <w:numId w:val="32"/>
        </w:numPr>
        <w:rPr>
          <w:sz w:val="22"/>
        </w:rPr>
      </w:pPr>
      <w:r w:rsidRPr="00B651C7">
        <w:rPr>
          <w:sz w:val="22"/>
        </w:rPr>
        <w:t>Estructura alargada, en la cara posterior del testículo.</w:t>
      </w:r>
    </w:p>
    <w:p w:rsidR="00A93FE2" w:rsidRPr="00B651C7" w:rsidRDefault="00A93FE2" w:rsidP="00B651C7">
      <w:pPr>
        <w:pStyle w:val="Prrafodelista"/>
        <w:numPr>
          <w:ilvl w:val="0"/>
          <w:numId w:val="32"/>
        </w:numPr>
        <w:rPr>
          <w:sz w:val="22"/>
        </w:rPr>
      </w:pPr>
      <w:r w:rsidRPr="00B651C7">
        <w:rPr>
          <w:b/>
          <w:sz w:val="22"/>
        </w:rPr>
        <w:t>Los conductillos eferentes</w:t>
      </w:r>
      <w:r w:rsidRPr="00B651C7">
        <w:rPr>
          <w:sz w:val="22"/>
        </w:rPr>
        <w:t xml:space="preserve"> del testículo transportan desde la </w:t>
      </w:r>
      <w:r w:rsidRPr="00B651C7">
        <w:rPr>
          <w:b/>
          <w:sz w:val="22"/>
        </w:rPr>
        <w:t>red testicular</w:t>
      </w:r>
      <w:r w:rsidRPr="00B651C7">
        <w:rPr>
          <w:sz w:val="22"/>
        </w:rPr>
        <w:t xml:space="preserve"> hacia el </w:t>
      </w:r>
      <w:r w:rsidRPr="00B651C7">
        <w:rPr>
          <w:b/>
          <w:sz w:val="22"/>
        </w:rPr>
        <w:t>epidídimo</w:t>
      </w:r>
      <w:r w:rsidRPr="00B651C7">
        <w:rPr>
          <w:sz w:val="22"/>
        </w:rPr>
        <w:t xml:space="preserve"> espermatozoides.</w:t>
      </w:r>
    </w:p>
    <w:p w:rsidR="00B651C7" w:rsidRPr="00B651C7" w:rsidRDefault="00B651C7" w:rsidP="00B651C7">
      <w:pPr>
        <w:pStyle w:val="Prrafodelista"/>
        <w:numPr>
          <w:ilvl w:val="0"/>
          <w:numId w:val="32"/>
        </w:numPr>
        <w:rPr>
          <w:sz w:val="22"/>
        </w:rPr>
      </w:pPr>
      <w:r w:rsidRPr="00B651C7">
        <w:rPr>
          <w:sz w:val="22"/>
        </w:rPr>
        <w:t>Formado por:</w:t>
      </w:r>
    </w:p>
    <w:p w:rsidR="00B651C7" w:rsidRPr="00B651C7" w:rsidRDefault="00B651C7" w:rsidP="00B651C7">
      <w:pPr>
        <w:pStyle w:val="Prrafodelista"/>
        <w:numPr>
          <w:ilvl w:val="1"/>
          <w:numId w:val="32"/>
        </w:numPr>
        <w:rPr>
          <w:sz w:val="22"/>
        </w:rPr>
      </w:pPr>
      <w:r w:rsidRPr="00B651C7">
        <w:rPr>
          <w:b/>
          <w:sz w:val="22"/>
        </w:rPr>
        <w:t>Cabeza</w:t>
      </w:r>
      <w:r w:rsidRPr="00B651C7">
        <w:rPr>
          <w:sz w:val="22"/>
        </w:rPr>
        <w:t>: Porción superior ensanchada, compuesta por lobulillos formados por los extremos enrollados de 12 a 14 conductillos eferentes.</w:t>
      </w:r>
    </w:p>
    <w:p w:rsidR="00B651C7" w:rsidRPr="00B651C7" w:rsidRDefault="00B651C7" w:rsidP="00B651C7">
      <w:pPr>
        <w:pStyle w:val="Prrafodelista"/>
        <w:numPr>
          <w:ilvl w:val="1"/>
          <w:numId w:val="32"/>
        </w:numPr>
        <w:rPr>
          <w:sz w:val="22"/>
        </w:rPr>
      </w:pPr>
      <w:r w:rsidRPr="00B651C7">
        <w:rPr>
          <w:b/>
          <w:sz w:val="22"/>
        </w:rPr>
        <w:t>Cuerpo</w:t>
      </w:r>
      <w:r w:rsidRPr="00B651C7">
        <w:rPr>
          <w:sz w:val="22"/>
        </w:rPr>
        <w:t>: Conducto sinuoso del epidídimo</w:t>
      </w:r>
    </w:p>
    <w:p w:rsidR="00B651C7" w:rsidRPr="00B651C7" w:rsidRDefault="00B651C7" w:rsidP="00B651C7">
      <w:pPr>
        <w:pStyle w:val="Prrafodelista"/>
        <w:numPr>
          <w:ilvl w:val="1"/>
          <w:numId w:val="32"/>
        </w:numPr>
        <w:rPr>
          <w:sz w:val="22"/>
        </w:rPr>
      </w:pPr>
      <w:r w:rsidRPr="00B651C7">
        <w:rPr>
          <w:b/>
          <w:sz w:val="22"/>
        </w:rPr>
        <w:t>Cola</w:t>
      </w:r>
      <w:r w:rsidRPr="00B651C7">
        <w:rPr>
          <w:sz w:val="22"/>
        </w:rPr>
        <w:t>: Continúa con el conducto deferente</w:t>
      </w:r>
    </w:p>
    <w:p w:rsidR="00102F3D" w:rsidRDefault="00102F3D" w:rsidP="00DA61CE">
      <w:pPr>
        <w:rPr>
          <w:sz w:val="22"/>
        </w:rPr>
      </w:pPr>
    </w:p>
    <w:p w:rsidR="00102F3D" w:rsidRDefault="006414AE" w:rsidP="006414AE">
      <w:pPr>
        <w:pStyle w:val="Ttulo2"/>
      </w:pPr>
      <w:r>
        <w:t>Anatomía de Superficie de la pared anterolateral del abdomen</w:t>
      </w:r>
    </w:p>
    <w:p w:rsidR="00102F3D" w:rsidRPr="006930EC" w:rsidRDefault="0059729B" w:rsidP="006930EC">
      <w:pPr>
        <w:pStyle w:val="Prrafodelista"/>
        <w:numPr>
          <w:ilvl w:val="0"/>
          <w:numId w:val="33"/>
        </w:numPr>
        <w:rPr>
          <w:sz w:val="22"/>
        </w:rPr>
      </w:pPr>
      <w:r w:rsidRPr="006930EC">
        <w:rPr>
          <w:b/>
        </w:rPr>
        <w:t>El ombligo</w:t>
      </w:r>
      <w:r w:rsidRPr="006930EC">
        <w:rPr>
          <w:sz w:val="22"/>
        </w:rPr>
        <w:t xml:space="preserve"> se encuentra a nivel del </w:t>
      </w:r>
      <w:r w:rsidRPr="006930EC">
        <w:rPr>
          <w:b/>
          <w:sz w:val="22"/>
        </w:rPr>
        <w:t>disco intervertebral de L3 y L4</w:t>
      </w:r>
      <w:r w:rsidRPr="006930EC">
        <w:rPr>
          <w:sz w:val="22"/>
        </w:rPr>
        <w:t xml:space="preserve">; indica el nivel del </w:t>
      </w:r>
      <w:r w:rsidRPr="006930EC">
        <w:rPr>
          <w:b/>
          <w:sz w:val="22"/>
        </w:rPr>
        <w:t>dermatoma T10</w:t>
      </w:r>
      <w:r w:rsidRPr="006930EC">
        <w:rPr>
          <w:sz w:val="22"/>
        </w:rPr>
        <w:t>.</w:t>
      </w:r>
    </w:p>
    <w:p w:rsidR="00102F3D" w:rsidRPr="006930EC" w:rsidRDefault="00C75439" w:rsidP="006930EC">
      <w:pPr>
        <w:pStyle w:val="Prrafodelista"/>
        <w:numPr>
          <w:ilvl w:val="0"/>
          <w:numId w:val="33"/>
        </w:numPr>
        <w:rPr>
          <w:sz w:val="22"/>
        </w:rPr>
      </w:pPr>
      <w:r w:rsidRPr="006930EC">
        <w:rPr>
          <w:b/>
        </w:rPr>
        <w:t>La fosa epigástrica</w:t>
      </w:r>
      <w:r w:rsidRPr="006930EC">
        <w:rPr>
          <w:sz w:val="22"/>
        </w:rPr>
        <w:t xml:space="preserve"> depresión de la región epigástrica, inferior a </w:t>
      </w:r>
      <w:proofErr w:type="gramStart"/>
      <w:r w:rsidRPr="006930EC">
        <w:rPr>
          <w:sz w:val="22"/>
        </w:rPr>
        <w:t>la</w:t>
      </w:r>
      <w:proofErr w:type="gramEnd"/>
      <w:r w:rsidRPr="006930EC">
        <w:rPr>
          <w:sz w:val="22"/>
        </w:rPr>
        <w:t xml:space="preserve"> apófisis xifoides, los cartílagos costales 7° a 10° se unen a cada lado formando el arco costal.</w:t>
      </w:r>
    </w:p>
    <w:p w:rsidR="00FD5FE7" w:rsidRPr="006930EC" w:rsidRDefault="00FD5FE7" w:rsidP="006930EC">
      <w:pPr>
        <w:pStyle w:val="Prrafodelista"/>
        <w:numPr>
          <w:ilvl w:val="0"/>
          <w:numId w:val="33"/>
        </w:numPr>
        <w:rPr>
          <w:sz w:val="22"/>
        </w:rPr>
      </w:pPr>
      <w:r w:rsidRPr="006930EC">
        <w:rPr>
          <w:b/>
        </w:rPr>
        <w:t>El pliegue inguinal</w:t>
      </w:r>
      <w:r w:rsidRPr="006930EC">
        <w:rPr>
          <w:sz w:val="22"/>
        </w:rPr>
        <w:t xml:space="preserve"> es un surco oblicuo poco profundo por encima del ligamento inguinal entre la espina ilíaca y el tubérculo del pubis, a nivel de L4. </w:t>
      </w:r>
    </w:p>
    <w:p w:rsidR="00102F3D" w:rsidRPr="006930EC" w:rsidRDefault="00FD5FE7" w:rsidP="006930EC">
      <w:pPr>
        <w:pStyle w:val="Prrafodelista"/>
        <w:numPr>
          <w:ilvl w:val="0"/>
          <w:numId w:val="33"/>
        </w:numPr>
        <w:rPr>
          <w:sz w:val="22"/>
        </w:rPr>
      </w:pPr>
      <w:r w:rsidRPr="006930EC">
        <w:rPr>
          <w:b/>
        </w:rPr>
        <w:t>La cresta del pubis, los pliegues inguinales y las crestas ilíacas</w:t>
      </w:r>
      <w:r w:rsidRPr="006930EC">
        <w:rPr>
          <w:sz w:val="22"/>
        </w:rPr>
        <w:t xml:space="preserve"> definen el límite inferior de la pared abdominal anterior, separándola centralmente del per</w:t>
      </w:r>
      <w:r w:rsidR="00C02F51" w:rsidRPr="006930EC">
        <w:rPr>
          <w:sz w:val="22"/>
        </w:rPr>
        <w:t>i</w:t>
      </w:r>
      <w:r w:rsidRPr="006930EC">
        <w:rPr>
          <w:sz w:val="22"/>
        </w:rPr>
        <w:t>né y lateralmente de los miembros inferiores.</w:t>
      </w:r>
    </w:p>
    <w:p w:rsidR="00102F3D" w:rsidRPr="006930EC" w:rsidRDefault="00C02F51" w:rsidP="006930EC">
      <w:pPr>
        <w:pStyle w:val="Prrafodelista"/>
        <w:numPr>
          <w:ilvl w:val="0"/>
          <w:numId w:val="33"/>
        </w:numPr>
        <w:rPr>
          <w:sz w:val="22"/>
        </w:rPr>
      </w:pPr>
      <w:r w:rsidRPr="006930EC">
        <w:rPr>
          <w:b/>
        </w:rPr>
        <w:t>Las líneas semilunares</w:t>
      </w:r>
      <w:r w:rsidRPr="006930EC">
        <w:rPr>
          <w:sz w:val="22"/>
        </w:rPr>
        <w:t>: Marcas de la piel, curvas, desde el arco costal hasta los tubérculos púbicos</w:t>
      </w:r>
      <w:r w:rsidR="006930EC" w:rsidRPr="006930EC">
        <w:rPr>
          <w:sz w:val="22"/>
        </w:rPr>
        <w:t>, paralelos a los bordes laterales de la vaina de los rectos</w:t>
      </w:r>
      <w:r w:rsidRPr="006930EC">
        <w:rPr>
          <w:sz w:val="22"/>
        </w:rPr>
        <w:t>.</w:t>
      </w:r>
    </w:p>
    <w:p w:rsidR="00102F3D" w:rsidRPr="006930EC" w:rsidRDefault="006930EC" w:rsidP="006930EC">
      <w:pPr>
        <w:pStyle w:val="Prrafodelista"/>
        <w:numPr>
          <w:ilvl w:val="0"/>
          <w:numId w:val="33"/>
        </w:numPr>
        <w:rPr>
          <w:sz w:val="22"/>
        </w:rPr>
      </w:pPr>
      <w:r w:rsidRPr="006930EC">
        <w:rPr>
          <w:b/>
        </w:rPr>
        <w:t>Surco inguinal</w:t>
      </w:r>
      <w:r w:rsidRPr="006930EC">
        <w:rPr>
          <w:sz w:val="22"/>
        </w:rPr>
        <w:t>: paralelo e inferior al ligamento inguinal, marca la división entre la pared anterolateral del abdomen y el muslo.</w:t>
      </w:r>
    </w:p>
    <w:sectPr w:rsidR="00102F3D" w:rsidRPr="006930EC" w:rsidSect="004C0B89">
      <w:headerReference w:type="default" r:id="rId28"/>
      <w:footerReference w:type="default" r:id="rId2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85F" w:rsidRDefault="00CE685F" w:rsidP="0047172E">
      <w:r>
        <w:separator/>
      </w:r>
    </w:p>
  </w:endnote>
  <w:endnote w:type="continuationSeparator" w:id="0">
    <w:p w:rsidR="00CE685F" w:rsidRDefault="00CE685F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F51" w:rsidRDefault="00C02F51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85F" w:rsidRDefault="00CE685F" w:rsidP="0047172E">
      <w:r>
        <w:separator/>
      </w:r>
    </w:p>
  </w:footnote>
  <w:footnote w:type="continuationSeparator" w:id="0">
    <w:p w:rsidR="00CE685F" w:rsidRDefault="00CE685F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F51" w:rsidRDefault="00C02F51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4A75164C" wp14:editId="08E53442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C02F51" w:rsidRDefault="00C02F51" w:rsidP="0047172E">
    <w:pPr>
      <w:pStyle w:val="Encabezado"/>
    </w:pPr>
    <w:r>
      <w:t>Facultad de Ciencias Médicas, CUM</w:t>
    </w:r>
  </w:p>
  <w:p w:rsidR="00C02F51" w:rsidRDefault="00C02F5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4FFA"/>
    <w:multiLevelType w:val="hybridMultilevel"/>
    <w:tmpl w:val="D3948F0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756E3"/>
    <w:multiLevelType w:val="hybridMultilevel"/>
    <w:tmpl w:val="0072942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61CFB"/>
    <w:multiLevelType w:val="hybridMultilevel"/>
    <w:tmpl w:val="1F64C4F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0638FA"/>
    <w:multiLevelType w:val="hybridMultilevel"/>
    <w:tmpl w:val="15A8284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401E5"/>
    <w:multiLevelType w:val="hybridMultilevel"/>
    <w:tmpl w:val="A79A4B4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B86C1D"/>
    <w:multiLevelType w:val="hybridMultilevel"/>
    <w:tmpl w:val="BD724FF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38501F"/>
    <w:multiLevelType w:val="hybridMultilevel"/>
    <w:tmpl w:val="EF4AAA7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175313"/>
    <w:multiLevelType w:val="hybridMultilevel"/>
    <w:tmpl w:val="85CC612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5F0200"/>
    <w:multiLevelType w:val="hybridMultilevel"/>
    <w:tmpl w:val="BFF6C25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B70EE"/>
    <w:multiLevelType w:val="hybridMultilevel"/>
    <w:tmpl w:val="41D0225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380266"/>
    <w:multiLevelType w:val="hybridMultilevel"/>
    <w:tmpl w:val="43F479B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C3026"/>
    <w:multiLevelType w:val="hybridMultilevel"/>
    <w:tmpl w:val="9DFAF7A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5D27E9"/>
    <w:multiLevelType w:val="hybridMultilevel"/>
    <w:tmpl w:val="AED6F37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AC02F2"/>
    <w:multiLevelType w:val="hybridMultilevel"/>
    <w:tmpl w:val="51767A3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56D2394"/>
    <w:multiLevelType w:val="hybridMultilevel"/>
    <w:tmpl w:val="2CC4D2A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85803"/>
    <w:multiLevelType w:val="hybridMultilevel"/>
    <w:tmpl w:val="5F768BB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FBA6A50"/>
    <w:multiLevelType w:val="hybridMultilevel"/>
    <w:tmpl w:val="88D6133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417DAB"/>
    <w:multiLevelType w:val="hybridMultilevel"/>
    <w:tmpl w:val="DDDCFF8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07513D"/>
    <w:multiLevelType w:val="hybridMultilevel"/>
    <w:tmpl w:val="9FF06A0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4406069"/>
    <w:multiLevelType w:val="hybridMultilevel"/>
    <w:tmpl w:val="A99AEC8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4CD71E1"/>
    <w:multiLevelType w:val="hybridMultilevel"/>
    <w:tmpl w:val="2E56ECC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82126A"/>
    <w:multiLevelType w:val="hybridMultilevel"/>
    <w:tmpl w:val="40E4F6E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B6B6650"/>
    <w:multiLevelType w:val="hybridMultilevel"/>
    <w:tmpl w:val="944C914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194F8F"/>
    <w:multiLevelType w:val="hybridMultilevel"/>
    <w:tmpl w:val="F36E4C3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8E544D"/>
    <w:multiLevelType w:val="hybridMultilevel"/>
    <w:tmpl w:val="C9F66A4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0F0831"/>
    <w:multiLevelType w:val="hybridMultilevel"/>
    <w:tmpl w:val="D7DCC23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6371B3"/>
    <w:multiLevelType w:val="hybridMultilevel"/>
    <w:tmpl w:val="5830A40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AD1D7E"/>
    <w:multiLevelType w:val="hybridMultilevel"/>
    <w:tmpl w:val="361074A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278263B"/>
    <w:multiLevelType w:val="hybridMultilevel"/>
    <w:tmpl w:val="692C317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448305D"/>
    <w:multiLevelType w:val="hybridMultilevel"/>
    <w:tmpl w:val="253A81A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1D17F0"/>
    <w:multiLevelType w:val="hybridMultilevel"/>
    <w:tmpl w:val="F1FC0F7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8A52B1B"/>
    <w:multiLevelType w:val="hybridMultilevel"/>
    <w:tmpl w:val="CB96EC3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EC5618"/>
    <w:multiLevelType w:val="hybridMultilevel"/>
    <w:tmpl w:val="46BE50A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2"/>
  </w:num>
  <w:num w:numId="4">
    <w:abstractNumId w:val="0"/>
  </w:num>
  <w:num w:numId="5">
    <w:abstractNumId w:val="16"/>
  </w:num>
  <w:num w:numId="6">
    <w:abstractNumId w:val="32"/>
  </w:num>
  <w:num w:numId="7">
    <w:abstractNumId w:val="19"/>
  </w:num>
  <w:num w:numId="8">
    <w:abstractNumId w:val="22"/>
  </w:num>
  <w:num w:numId="9">
    <w:abstractNumId w:val="1"/>
  </w:num>
  <w:num w:numId="10">
    <w:abstractNumId w:val="17"/>
  </w:num>
  <w:num w:numId="11">
    <w:abstractNumId w:val="18"/>
  </w:num>
  <w:num w:numId="12">
    <w:abstractNumId w:val="7"/>
  </w:num>
  <w:num w:numId="13">
    <w:abstractNumId w:val="13"/>
  </w:num>
  <w:num w:numId="14">
    <w:abstractNumId w:val="26"/>
  </w:num>
  <w:num w:numId="15">
    <w:abstractNumId w:val="30"/>
  </w:num>
  <w:num w:numId="16">
    <w:abstractNumId w:val="29"/>
  </w:num>
  <w:num w:numId="17">
    <w:abstractNumId w:val="31"/>
  </w:num>
  <w:num w:numId="18">
    <w:abstractNumId w:val="14"/>
  </w:num>
  <w:num w:numId="19">
    <w:abstractNumId w:val="20"/>
  </w:num>
  <w:num w:numId="20">
    <w:abstractNumId w:val="28"/>
  </w:num>
  <w:num w:numId="21">
    <w:abstractNumId w:val="21"/>
  </w:num>
  <w:num w:numId="22">
    <w:abstractNumId w:val="10"/>
  </w:num>
  <w:num w:numId="23">
    <w:abstractNumId w:val="27"/>
  </w:num>
  <w:num w:numId="24">
    <w:abstractNumId w:val="6"/>
  </w:num>
  <w:num w:numId="25">
    <w:abstractNumId w:val="15"/>
  </w:num>
  <w:num w:numId="26">
    <w:abstractNumId w:val="3"/>
  </w:num>
  <w:num w:numId="27">
    <w:abstractNumId w:val="5"/>
  </w:num>
  <w:num w:numId="28">
    <w:abstractNumId w:val="23"/>
  </w:num>
  <w:num w:numId="29">
    <w:abstractNumId w:val="8"/>
  </w:num>
  <w:num w:numId="30">
    <w:abstractNumId w:val="9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A8"/>
    <w:rsid w:val="00033FCB"/>
    <w:rsid w:val="0004016C"/>
    <w:rsid w:val="00056F57"/>
    <w:rsid w:val="000735E7"/>
    <w:rsid w:val="000937DC"/>
    <w:rsid w:val="000B7372"/>
    <w:rsid w:val="000C2979"/>
    <w:rsid w:val="000E16E9"/>
    <w:rsid w:val="00100670"/>
    <w:rsid w:val="00100899"/>
    <w:rsid w:val="00102F3D"/>
    <w:rsid w:val="001076DE"/>
    <w:rsid w:val="001260A4"/>
    <w:rsid w:val="00127D12"/>
    <w:rsid w:val="001561EA"/>
    <w:rsid w:val="0017154C"/>
    <w:rsid w:val="0018082A"/>
    <w:rsid w:val="0019697B"/>
    <w:rsid w:val="001B394C"/>
    <w:rsid w:val="001B786C"/>
    <w:rsid w:val="001F228A"/>
    <w:rsid w:val="001F3469"/>
    <w:rsid w:val="0021290C"/>
    <w:rsid w:val="00226827"/>
    <w:rsid w:val="00234F7E"/>
    <w:rsid w:val="00240A53"/>
    <w:rsid w:val="00271D8E"/>
    <w:rsid w:val="0028252B"/>
    <w:rsid w:val="00292297"/>
    <w:rsid w:val="002D5580"/>
    <w:rsid w:val="002E56CF"/>
    <w:rsid w:val="002E6F0D"/>
    <w:rsid w:val="00300CAA"/>
    <w:rsid w:val="00316575"/>
    <w:rsid w:val="00330C13"/>
    <w:rsid w:val="00344C83"/>
    <w:rsid w:val="0035795E"/>
    <w:rsid w:val="00360DE4"/>
    <w:rsid w:val="00361DE3"/>
    <w:rsid w:val="0038712C"/>
    <w:rsid w:val="003B204C"/>
    <w:rsid w:val="003B60CB"/>
    <w:rsid w:val="003C3B0D"/>
    <w:rsid w:val="003E1CAA"/>
    <w:rsid w:val="004237DC"/>
    <w:rsid w:val="004444EC"/>
    <w:rsid w:val="0047172E"/>
    <w:rsid w:val="00473FA5"/>
    <w:rsid w:val="004A2B6B"/>
    <w:rsid w:val="004A706A"/>
    <w:rsid w:val="004C0B89"/>
    <w:rsid w:val="004C7D7D"/>
    <w:rsid w:val="004D530D"/>
    <w:rsid w:val="00506886"/>
    <w:rsid w:val="005130F8"/>
    <w:rsid w:val="005333C2"/>
    <w:rsid w:val="005470E1"/>
    <w:rsid w:val="00574329"/>
    <w:rsid w:val="00583FBF"/>
    <w:rsid w:val="00592542"/>
    <w:rsid w:val="0059729B"/>
    <w:rsid w:val="005B5B30"/>
    <w:rsid w:val="005C287F"/>
    <w:rsid w:val="005C6233"/>
    <w:rsid w:val="005D35B8"/>
    <w:rsid w:val="005D6B11"/>
    <w:rsid w:val="005F60D4"/>
    <w:rsid w:val="00616836"/>
    <w:rsid w:val="00617A48"/>
    <w:rsid w:val="006414AE"/>
    <w:rsid w:val="00644E97"/>
    <w:rsid w:val="006667F6"/>
    <w:rsid w:val="00666A7F"/>
    <w:rsid w:val="006715B7"/>
    <w:rsid w:val="00672117"/>
    <w:rsid w:val="0068048B"/>
    <w:rsid w:val="006930EC"/>
    <w:rsid w:val="0069467A"/>
    <w:rsid w:val="006A09AC"/>
    <w:rsid w:val="006A7D25"/>
    <w:rsid w:val="006B6861"/>
    <w:rsid w:val="006D4F60"/>
    <w:rsid w:val="006F0C10"/>
    <w:rsid w:val="006F4455"/>
    <w:rsid w:val="006F52CA"/>
    <w:rsid w:val="00704705"/>
    <w:rsid w:val="0071145E"/>
    <w:rsid w:val="007125E3"/>
    <w:rsid w:val="00721B6B"/>
    <w:rsid w:val="00726404"/>
    <w:rsid w:val="007312B6"/>
    <w:rsid w:val="00754899"/>
    <w:rsid w:val="00760AF4"/>
    <w:rsid w:val="00763533"/>
    <w:rsid w:val="007654B7"/>
    <w:rsid w:val="00773242"/>
    <w:rsid w:val="00774A61"/>
    <w:rsid w:val="00792E51"/>
    <w:rsid w:val="00794D6F"/>
    <w:rsid w:val="007B2BE7"/>
    <w:rsid w:val="007D2796"/>
    <w:rsid w:val="0080131D"/>
    <w:rsid w:val="00816DAE"/>
    <w:rsid w:val="00823279"/>
    <w:rsid w:val="00863E9D"/>
    <w:rsid w:val="008741F6"/>
    <w:rsid w:val="008A1056"/>
    <w:rsid w:val="008A71CB"/>
    <w:rsid w:val="008B5BE2"/>
    <w:rsid w:val="008D6F5D"/>
    <w:rsid w:val="008E506B"/>
    <w:rsid w:val="00940CC9"/>
    <w:rsid w:val="00960FE5"/>
    <w:rsid w:val="00985837"/>
    <w:rsid w:val="009930B5"/>
    <w:rsid w:val="009C1C62"/>
    <w:rsid w:val="009D7204"/>
    <w:rsid w:val="00A028C0"/>
    <w:rsid w:val="00A277CD"/>
    <w:rsid w:val="00A77B98"/>
    <w:rsid w:val="00A82C45"/>
    <w:rsid w:val="00A925BC"/>
    <w:rsid w:val="00A93FE2"/>
    <w:rsid w:val="00A94A7F"/>
    <w:rsid w:val="00B21197"/>
    <w:rsid w:val="00B51286"/>
    <w:rsid w:val="00B52F05"/>
    <w:rsid w:val="00B651C7"/>
    <w:rsid w:val="00BA438F"/>
    <w:rsid w:val="00BD37D5"/>
    <w:rsid w:val="00BD390D"/>
    <w:rsid w:val="00C02C6E"/>
    <w:rsid w:val="00C02F51"/>
    <w:rsid w:val="00C17A49"/>
    <w:rsid w:val="00C17A8B"/>
    <w:rsid w:val="00C20153"/>
    <w:rsid w:val="00C21005"/>
    <w:rsid w:val="00C22D2E"/>
    <w:rsid w:val="00C43DCA"/>
    <w:rsid w:val="00C55379"/>
    <w:rsid w:val="00C56F6E"/>
    <w:rsid w:val="00C61671"/>
    <w:rsid w:val="00C640CC"/>
    <w:rsid w:val="00C75439"/>
    <w:rsid w:val="00CA0CE7"/>
    <w:rsid w:val="00CA566B"/>
    <w:rsid w:val="00CB6FDB"/>
    <w:rsid w:val="00CC353B"/>
    <w:rsid w:val="00CC58EA"/>
    <w:rsid w:val="00CE685F"/>
    <w:rsid w:val="00CE70AE"/>
    <w:rsid w:val="00D23475"/>
    <w:rsid w:val="00D35DBC"/>
    <w:rsid w:val="00D447D7"/>
    <w:rsid w:val="00D519C3"/>
    <w:rsid w:val="00D519F6"/>
    <w:rsid w:val="00D545C8"/>
    <w:rsid w:val="00D57196"/>
    <w:rsid w:val="00D620F5"/>
    <w:rsid w:val="00DA094C"/>
    <w:rsid w:val="00DA61CE"/>
    <w:rsid w:val="00DC62C2"/>
    <w:rsid w:val="00DC6B2A"/>
    <w:rsid w:val="00DC7500"/>
    <w:rsid w:val="00E02C43"/>
    <w:rsid w:val="00E05285"/>
    <w:rsid w:val="00E0652F"/>
    <w:rsid w:val="00E120C4"/>
    <w:rsid w:val="00E20887"/>
    <w:rsid w:val="00E334F8"/>
    <w:rsid w:val="00E53DDF"/>
    <w:rsid w:val="00E55C31"/>
    <w:rsid w:val="00E60F64"/>
    <w:rsid w:val="00E7069F"/>
    <w:rsid w:val="00E83EE1"/>
    <w:rsid w:val="00E96EC2"/>
    <w:rsid w:val="00EA3609"/>
    <w:rsid w:val="00EA642A"/>
    <w:rsid w:val="00EF3124"/>
    <w:rsid w:val="00F01CA8"/>
    <w:rsid w:val="00F122F9"/>
    <w:rsid w:val="00F34B29"/>
    <w:rsid w:val="00F414CB"/>
    <w:rsid w:val="00F42A45"/>
    <w:rsid w:val="00F806D6"/>
    <w:rsid w:val="00F82389"/>
    <w:rsid w:val="00F876EE"/>
    <w:rsid w:val="00FC1ADF"/>
    <w:rsid w:val="00FC3325"/>
    <w:rsid w:val="00FD5FE7"/>
    <w:rsid w:val="00FE16FA"/>
    <w:rsid w:val="00FE2A4A"/>
    <w:rsid w:val="00FE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06886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06886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06886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506886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8013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21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2117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E83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06886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06886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06886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506886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8013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21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2117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E83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1630-DA5B-4E80-AD4F-2EA8A441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1130</TotalTime>
  <Pages>11</Pages>
  <Words>3608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170</cp:revision>
  <dcterms:created xsi:type="dcterms:W3CDTF">2014-06-12T22:09:00Z</dcterms:created>
  <dcterms:modified xsi:type="dcterms:W3CDTF">2014-07-01T12:18:00Z</dcterms:modified>
</cp:coreProperties>
</file>